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554E" w14:textId="6143CEFE" w:rsidR="008D1C42" w:rsidRDefault="0078723C">
      <w:r>
        <w:rPr>
          <w:noProof/>
        </w:rPr>
        <w:drawing>
          <wp:inline distT="0" distB="0" distL="0" distR="0" wp14:anchorId="092A3A53" wp14:editId="2F6C1A90">
            <wp:extent cx="5962650" cy="4333875"/>
            <wp:effectExtent l="0" t="0" r="0" b="0"/>
            <wp:docPr id="5" name="Afbeelding 1" descr="Vector online onderwijsconcept met studenten die op stapel boeken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online onderwijsconcept met studenten die op stapel boeken zit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333875"/>
                    </a:xfrm>
                    <a:prstGeom prst="rect">
                      <a:avLst/>
                    </a:prstGeom>
                    <a:noFill/>
                    <a:ln>
                      <a:noFill/>
                    </a:ln>
                  </pic:spPr>
                </pic:pic>
              </a:graphicData>
            </a:graphic>
          </wp:inline>
        </w:drawing>
      </w:r>
    </w:p>
    <w:p w14:paraId="55B3677E" w14:textId="5E964362" w:rsidR="00767771" w:rsidRDefault="00767771"/>
    <w:p w14:paraId="45A3F50C" w14:textId="2E0DB86F" w:rsidR="00767771" w:rsidRDefault="00767771" w:rsidP="00767771">
      <w:pPr>
        <w:pStyle w:val="Titel"/>
        <w:jc w:val="center"/>
      </w:pPr>
      <w:r>
        <w:t>Opleidingsplan burgerzaken</w:t>
      </w:r>
    </w:p>
    <w:p w14:paraId="5F693FEE" w14:textId="63C683D9" w:rsidR="00767771" w:rsidRDefault="00767771" w:rsidP="00767771"/>
    <w:p w14:paraId="74EBC592" w14:textId="75C37A72" w:rsidR="00767771" w:rsidRDefault="0032624D" w:rsidP="0032624D">
      <w:pPr>
        <w:jc w:val="right"/>
      </w:pPr>
      <w:r>
        <w:t>202</w:t>
      </w:r>
      <w:r w:rsidR="008622DB">
        <w:t>2-2025</w:t>
      </w:r>
    </w:p>
    <w:p w14:paraId="7D0FA255" w14:textId="5BD397E7" w:rsidR="00767771" w:rsidRDefault="00767771" w:rsidP="00767771"/>
    <w:p w14:paraId="5F777107" w14:textId="0437F9E8" w:rsidR="00767771" w:rsidRDefault="00767771" w:rsidP="00767771"/>
    <w:p w14:paraId="727ADD05" w14:textId="6E7DFB4E" w:rsidR="00767771" w:rsidRDefault="00767771" w:rsidP="00767771"/>
    <w:p w14:paraId="721ECE27" w14:textId="22D7A0E3" w:rsidR="00767771" w:rsidRDefault="00767771" w:rsidP="00767771"/>
    <w:p w14:paraId="4543DB8A" w14:textId="3031ED53" w:rsidR="00767771" w:rsidRDefault="00767771" w:rsidP="00767771"/>
    <w:p w14:paraId="066A67F1" w14:textId="3B223369" w:rsidR="00120DB0" w:rsidRDefault="00120DB0" w:rsidP="00767771"/>
    <w:p w14:paraId="2A1B1917" w14:textId="48971FB4" w:rsidR="00120DB0" w:rsidRDefault="00120DB0" w:rsidP="00767771"/>
    <w:p w14:paraId="4BB315A9" w14:textId="77777777" w:rsidR="008B3982" w:rsidRDefault="008B3982">
      <w:pPr>
        <w:pStyle w:val="Kopvaninhoudsopgave"/>
      </w:pPr>
      <w:r>
        <w:lastRenderedPageBreak/>
        <w:t>Inhoud</w:t>
      </w:r>
    </w:p>
    <w:p w14:paraId="48D6134B" w14:textId="3C24217A" w:rsidR="00B03A36" w:rsidRPr="007C0AF5" w:rsidRDefault="00B03A36" w:rsidP="00B03A36">
      <w:pPr>
        <w:pStyle w:val="Inhopg3"/>
        <w:tabs>
          <w:tab w:val="left" w:pos="880"/>
          <w:tab w:val="right" w:leader="dot" w:pos="9062"/>
        </w:tabs>
        <w:ind w:left="0"/>
        <w:rPr>
          <w:noProof/>
        </w:rPr>
      </w:pPr>
      <w:r>
        <w:t xml:space="preserve">    </w:t>
      </w:r>
      <w:r>
        <w:fldChar w:fldCharType="begin"/>
      </w:r>
      <w:r>
        <w:instrText xml:space="preserve"> TOC \o "1-3" \h \z \u </w:instrText>
      </w:r>
      <w:r>
        <w:fldChar w:fldCharType="separate"/>
      </w:r>
      <w:hyperlink w:anchor="_Toc128739582" w:history="1">
        <w:r w:rsidRPr="00E531A4">
          <w:rPr>
            <w:rStyle w:val="Hyperlink"/>
            <w:rFonts w:eastAsia="SimSun" w:cs="Arial"/>
            <w:b/>
            <w:bCs/>
            <w:smallCaps/>
            <w:noProof/>
            <w:spacing w:val="10"/>
          </w:rPr>
          <w:t>1.</w:t>
        </w:r>
        <w:r w:rsidRPr="007C0AF5">
          <w:rPr>
            <w:noProof/>
          </w:rPr>
          <w:t xml:space="preserve">     </w:t>
        </w:r>
        <w:r w:rsidRPr="00E531A4">
          <w:rPr>
            <w:rStyle w:val="Hyperlink"/>
            <w:rFonts w:eastAsia="SimSun" w:cs="Arial"/>
            <w:b/>
            <w:bCs/>
            <w:smallCaps/>
            <w:noProof/>
            <w:spacing w:val="10"/>
          </w:rPr>
          <w:t>Organisatie</w:t>
        </w:r>
        <w:r>
          <w:rPr>
            <w:noProof/>
            <w:webHidden/>
          </w:rPr>
          <w:tab/>
        </w:r>
        <w:r>
          <w:rPr>
            <w:noProof/>
            <w:webHidden/>
          </w:rPr>
          <w:fldChar w:fldCharType="begin"/>
        </w:r>
        <w:r>
          <w:rPr>
            <w:noProof/>
            <w:webHidden/>
          </w:rPr>
          <w:instrText xml:space="preserve"> PAGEREF _Toc128739582 \h </w:instrText>
        </w:r>
        <w:r>
          <w:rPr>
            <w:noProof/>
            <w:webHidden/>
          </w:rPr>
        </w:r>
        <w:r>
          <w:rPr>
            <w:noProof/>
            <w:webHidden/>
          </w:rPr>
          <w:fldChar w:fldCharType="separate"/>
        </w:r>
        <w:r w:rsidR="0078723C">
          <w:rPr>
            <w:noProof/>
            <w:webHidden/>
          </w:rPr>
          <w:t>3</w:t>
        </w:r>
        <w:r>
          <w:rPr>
            <w:noProof/>
            <w:webHidden/>
          </w:rPr>
          <w:fldChar w:fldCharType="end"/>
        </w:r>
      </w:hyperlink>
    </w:p>
    <w:p w14:paraId="57AEF70A" w14:textId="6B0AEAD3" w:rsidR="00B03A36" w:rsidRPr="007C0AF5" w:rsidRDefault="004E2979">
      <w:pPr>
        <w:pStyle w:val="Inhopg2"/>
        <w:tabs>
          <w:tab w:val="left" w:pos="660"/>
          <w:tab w:val="right" w:leader="dot" w:pos="9062"/>
        </w:tabs>
        <w:rPr>
          <w:noProof/>
        </w:rPr>
      </w:pPr>
      <w:hyperlink w:anchor="_Toc128739583" w:history="1">
        <w:r w:rsidR="00B03A36" w:rsidRPr="00E531A4">
          <w:rPr>
            <w:rStyle w:val="Hyperlink"/>
            <w:rFonts w:eastAsia="SimSun" w:cs="Arial"/>
            <w:b/>
            <w:bCs/>
            <w:smallCaps/>
            <w:noProof/>
            <w:spacing w:val="10"/>
          </w:rPr>
          <w:t>2.</w:t>
        </w:r>
        <w:r w:rsidR="00B03A36" w:rsidRPr="007C0AF5">
          <w:rPr>
            <w:noProof/>
          </w:rPr>
          <w:tab/>
        </w:r>
        <w:r w:rsidR="00B03A36" w:rsidRPr="00E531A4">
          <w:rPr>
            <w:rStyle w:val="Hyperlink"/>
            <w:rFonts w:eastAsia="SimSun" w:cs="Arial"/>
            <w:b/>
            <w:bCs/>
            <w:smallCaps/>
            <w:noProof/>
            <w:spacing w:val="10"/>
          </w:rPr>
          <w:t>Doelstelling m.b.t. opleiden</w:t>
        </w:r>
        <w:r w:rsidR="00B03A36">
          <w:rPr>
            <w:noProof/>
            <w:webHidden/>
          </w:rPr>
          <w:tab/>
        </w:r>
        <w:r w:rsidR="00B03A36">
          <w:rPr>
            <w:noProof/>
            <w:webHidden/>
          </w:rPr>
          <w:fldChar w:fldCharType="begin"/>
        </w:r>
        <w:r w:rsidR="00B03A36">
          <w:rPr>
            <w:noProof/>
            <w:webHidden/>
          </w:rPr>
          <w:instrText xml:space="preserve"> PAGEREF _Toc128739583 \h </w:instrText>
        </w:r>
        <w:r w:rsidR="00B03A36">
          <w:rPr>
            <w:noProof/>
            <w:webHidden/>
          </w:rPr>
        </w:r>
        <w:r w:rsidR="00B03A36">
          <w:rPr>
            <w:noProof/>
            <w:webHidden/>
          </w:rPr>
          <w:fldChar w:fldCharType="separate"/>
        </w:r>
        <w:r w:rsidR="0078723C">
          <w:rPr>
            <w:noProof/>
            <w:webHidden/>
          </w:rPr>
          <w:t>3</w:t>
        </w:r>
        <w:r w:rsidR="00B03A36">
          <w:rPr>
            <w:noProof/>
            <w:webHidden/>
          </w:rPr>
          <w:fldChar w:fldCharType="end"/>
        </w:r>
      </w:hyperlink>
    </w:p>
    <w:p w14:paraId="6E482FD1" w14:textId="42203B7A" w:rsidR="00B03A36" w:rsidRPr="007C0AF5" w:rsidRDefault="004E2979">
      <w:pPr>
        <w:pStyle w:val="Inhopg2"/>
        <w:tabs>
          <w:tab w:val="left" w:pos="660"/>
          <w:tab w:val="right" w:leader="dot" w:pos="9062"/>
        </w:tabs>
        <w:rPr>
          <w:noProof/>
        </w:rPr>
      </w:pPr>
      <w:hyperlink w:anchor="_Toc128739584" w:history="1">
        <w:r w:rsidR="00B03A36" w:rsidRPr="00E531A4">
          <w:rPr>
            <w:rStyle w:val="Hyperlink"/>
            <w:rFonts w:eastAsia="SimSun" w:cs="Arial"/>
            <w:b/>
            <w:bCs/>
            <w:smallCaps/>
            <w:noProof/>
            <w:spacing w:val="10"/>
          </w:rPr>
          <w:t>3.</w:t>
        </w:r>
        <w:r w:rsidR="00B03A36" w:rsidRPr="007C0AF5">
          <w:rPr>
            <w:noProof/>
          </w:rPr>
          <w:tab/>
        </w:r>
        <w:r w:rsidR="00B03A36" w:rsidRPr="00E531A4">
          <w:rPr>
            <w:rStyle w:val="Hyperlink"/>
            <w:rFonts w:eastAsia="SimSun" w:cs="Arial"/>
            <w:b/>
            <w:bCs/>
            <w:smallCaps/>
            <w:noProof/>
            <w:spacing w:val="10"/>
          </w:rPr>
          <w:t>Uitvoering</w:t>
        </w:r>
        <w:r w:rsidR="00B03A36">
          <w:rPr>
            <w:noProof/>
            <w:webHidden/>
          </w:rPr>
          <w:tab/>
        </w:r>
        <w:r w:rsidR="00B03A36">
          <w:rPr>
            <w:noProof/>
            <w:webHidden/>
          </w:rPr>
          <w:fldChar w:fldCharType="begin"/>
        </w:r>
        <w:r w:rsidR="00B03A36">
          <w:rPr>
            <w:noProof/>
            <w:webHidden/>
          </w:rPr>
          <w:instrText xml:space="preserve"> PAGEREF _Toc128739584 \h </w:instrText>
        </w:r>
        <w:r w:rsidR="00B03A36">
          <w:rPr>
            <w:noProof/>
            <w:webHidden/>
          </w:rPr>
        </w:r>
        <w:r w:rsidR="00B03A36">
          <w:rPr>
            <w:noProof/>
            <w:webHidden/>
          </w:rPr>
          <w:fldChar w:fldCharType="separate"/>
        </w:r>
        <w:r w:rsidR="0078723C">
          <w:rPr>
            <w:noProof/>
            <w:webHidden/>
          </w:rPr>
          <w:t>5</w:t>
        </w:r>
        <w:r w:rsidR="00B03A36">
          <w:rPr>
            <w:noProof/>
            <w:webHidden/>
          </w:rPr>
          <w:fldChar w:fldCharType="end"/>
        </w:r>
      </w:hyperlink>
    </w:p>
    <w:p w14:paraId="625F686C" w14:textId="59CC10EE" w:rsidR="00B03A36" w:rsidRPr="007C0AF5" w:rsidRDefault="004E2979">
      <w:pPr>
        <w:pStyle w:val="Inhopg2"/>
        <w:tabs>
          <w:tab w:val="left" w:pos="660"/>
          <w:tab w:val="right" w:leader="dot" w:pos="9062"/>
        </w:tabs>
        <w:rPr>
          <w:noProof/>
        </w:rPr>
      </w:pPr>
      <w:hyperlink w:anchor="_Toc128739585" w:history="1">
        <w:r w:rsidR="00B03A36" w:rsidRPr="00E531A4">
          <w:rPr>
            <w:rStyle w:val="Hyperlink"/>
            <w:rFonts w:eastAsia="SimSun" w:cs="Arial"/>
            <w:b/>
            <w:bCs/>
            <w:smallCaps/>
            <w:noProof/>
            <w:spacing w:val="10"/>
          </w:rPr>
          <w:t>4.</w:t>
        </w:r>
        <w:r w:rsidR="00B03A36" w:rsidRPr="007C0AF5">
          <w:rPr>
            <w:noProof/>
          </w:rPr>
          <w:tab/>
        </w:r>
        <w:r w:rsidR="00B03A36" w:rsidRPr="00E531A4">
          <w:rPr>
            <w:rStyle w:val="Hyperlink"/>
            <w:rFonts w:eastAsia="SimSun" w:cs="Arial"/>
            <w:b/>
            <w:bCs/>
            <w:smallCaps/>
            <w:noProof/>
            <w:spacing w:val="10"/>
          </w:rPr>
          <w:t>Budget</w:t>
        </w:r>
        <w:r w:rsidR="00B03A36">
          <w:rPr>
            <w:noProof/>
            <w:webHidden/>
          </w:rPr>
          <w:tab/>
        </w:r>
        <w:r w:rsidR="00B03A36">
          <w:rPr>
            <w:noProof/>
            <w:webHidden/>
          </w:rPr>
          <w:fldChar w:fldCharType="begin"/>
        </w:r>
        <w:r w:rsidR="00B03A36">
          <w:rPr>
            <w:noProof/>
            <w:webHidden/>
          </w:rPr>
          <w:instrText xml:space="preserve"> PAGEREF _Toc128739585 \h </w:instrText>
        </w:r>
        <w:r w:rsidR="00B03A36">
          <w:rPr>
            <w:noProof/>
            <w:webHidden/>
          </w:rPr>
        </w:r>
        <w:r w:rsidR="00B03A36">
          <w:rPr>
            <w:noProof/>
            <w:webHidden/>
          </w:rPr>
          <w:fldChar w:fldCharType="separate"/>
        </w:r>
        <w:r w:rsidR="0078723C">
          <w:rPr>
            <w:noProof/>
            <w:webHidden/>
          </w:rPr>
          <w:t>7</w:t>
        </w:r>
        <w:r w:rsidR="00B03A36">
          <w:rPr>
            <w:noProof/>
            <w:webHidden/>
          </w:rPr>
          <w:fldChar w:fldCharType="end"/>
        </w:r>
      </w:hyperlink>
    </w:p>
    <w:p w14:paraId="0135EF0D" w14:textId="33542EAD" w:rsidR="00B03A36" w:rsidRPr="007C0AF5" w:rsidRDefault="004E2979">
      <w:pPr>
        <w:pStyle w:val="Inhopg2"/>
        <w:tabs>
          <w:tab w:val="left" w:pos="660"/>
          <w:tab w:val="right" w:leader="dot" w:pos="9062"/>
        </w:tabs>
        <w:rPr>
          <w:noProof/>
        </w:rPr>
      </w:pPr>
      <w:hyperlink w:anchor="_Toc128739586" w:history="1">
        <w:r w:rsidR="00B03A36" w:rsidRPr="00E531A4">
          <w:rPr>
            <w:rStyle w:val="Hyperlink"/>
            <w:rFonts w:eastAsia="SimSun" w:cs="Arial"/>
            <w:b/>
            <w:bCs/>
            <w:smallCaps/>
            <w:noProof/>
            <w:spacing w:val="10"/>
          </w:rPr>
          <w:t>5.</w:t>
        </w:r>
        <w:r w:rsidR="00B03A36" w:rsidRPr="007C0AF5">
          <w:rPr>
            <w:noProof/>
          </w:rPr>
          <w:tab/>
        </w:r>
        <w:r w:rsidR="00B03A36" w:rsidRPr="00E531A4">
          <w:rPr>
            <w:rStyle w:val="Hyperlink"/>
            <w:rFonts w:eastAsia="SimSun" w:cs="Arial"/>
            <w:b/>
            <w:bCs/>
            <w:smallCaps/>
            <w:noProof/>
            <w:spacing w:val="10"/>
          </w:rPr>
          <w:t>Overzicht opleidingen per bol</w:t>
        </w:r>
        <w:r w:rsidR="00B03A36">
          <w:rPr>
            <w:noProof/>
            <w:webHidden/>
          </w:rPr>
          <w:tab/>
        </w:r>
        <w:r w:rsidR="00B03A36">
          <w:rPr>
            <w:noProof/>
            <w:webHidden/>
          </w:rPr>
          <w:fldChar w:fldCharType="begin"/>
        </w:r>
        <w:r w:rsidR="00B03A36">
          <w:rPr>
            <w:noProof/>
            <w:webHidden/>
          </w:rPr>
          <w:instrText xml:space="preserve"> PAGEREF _Toc128739586 \h </w:instrText>
        </w:r>
        <w:r w:rsidR="00B03A36">
          <w:rPr>
            <w:noProof/>
            <w:webHidden/>
          </w:rPr>
        </w:r>
        <w:r w:rsidR="00B03A36">
          <w:rPr>
            <w:noProof/>
            <w:webHidden/>
          </w:rPr>
          <w:fldChar w:fldCharType="separate"/>
        </w:r>
        <w:r w:rsidR="0078723C">
          <w:rPr>
            <w:noProof/>
            <w:webHidden/>
          </w:rPr>
          <w:t>9</w:t>
        </w:r>
        <w:r w:rsidR="00B03A36">
          <w:rPr>
            <w:noProof/>
            <w:webHidden/>
          </w:rPr>
          <w:fldChar w:fldCharType="end"/>
        </w:r>
      </w:hyperlink>
    </w:p>
    <w:p w14:paraId="0D2063D9" w14:textId="45E41FA5" w:rsidR="00B03A36" w:rsidRPr="007C0AF5" w:rsidRDefault="004E2979">
      <w:pPr>
        <w:pStyle w:val="Inhopg2"/>
        <w:tabs>
          <w:tab w:val="left" w:pos="660"/>
          <w:tab w:val="right" w:leader="dot" w:pos="9062"/>
        </w:tabs>
        <w:rPr>
          <w:noProof/>
        </w:rPr>
      </w:pPr>
      <w:hyperlink w:anchor="_Toc128739587" w:history="1">
        <w:r w:rsidR="00B03A36" w:rsidRPr="00E531A4">
          <w:rPr>
            <w:rStyle w:val="Hyperlink"/>
            <w:rFonts w:eastAsia="SimSun" w:cs="Arial"/>
            <w:b/>
            <w:bCs/>
            <w:smallCaps/>
            <w:noProof/>
            <w:spacing w:val="10"/>
          </w:rPr>
          <w:t>6.</w:t>
        </w:r>
        <w:r w:rsidR="00B03A36" w:rsidRPr="007C0AF5">
          <w:rPr>
            <w:noProof/>
          </w:rPr>
          <w:tab/>
        </w:r>
        <w:r w:rsidR="00B03A36" w:rsidRPr="00E531A4">
          <w:rPr>
            <w:rStyle w:val="Hyperlink"/>
            <w:rFonts w:eastAsia="SimSun" w:cs="Arial"/>
            <w:b/>
            <w:bCs/>
            <w:smallCaps/>
            <w:noProof/>
            <w:spacing w:val="10"/>
          </w:rPr>
          <w:t>Overzicht opleidingen per persoon</w:t>
        </w:r>
        <w:r w:rsidR="00B03A36">
          <w:rPr>
            <w:noProof/>
            <w:webHidden/>
          </w:rPr>
          <w:tab/>
        </w:r>
        <w:r w:rsidR="00B03A36">
          <w:rPr>
            <w:noProof/>
            <w:webHidden/>
          </w:rPr>
          <w:fldChar w:fldCharType="begin"/>
        </w:r>
        <w:r w:rsidR="00B03A36">
          <w:rPr>
            <w:noProof/>
            <w:webHidden/>
          </w:rPr>
          <w:instrText xml:space="preserve"> PAGEREF _Toc128739587 \h </w:instrText>
        </w:r>
        <w:r w:rsidR="00B03A36">
          <w:rPr>
            <w:noProof/>
            <w:webHidden/>
          </w:rPr>
        </w:r>
        <w:r w:rsidR="00B03A36">
          <w:rPr>
            <w:noProof/>
            <w:webHidden/>
          </w:rPr>
          <w:fldChar w:fldCharType="separate"/>
        </w:r>
        <w:r w:rsidR="0078723C">
          <w:rPr>
            <w:noProof/>
            <w:webHidden/>
          </w:rPr>
          <w:t>10</w:t>
        </w:r>
        <w:r w:rsidR="00B03A36">
          <w:rPr>
            <w:noProof/>
            <w:webHidden/>
          </w:rPr>
          <w:fldChar w:fldCharType="end"/>
        </w:r>
      </w:hyperlink>
    </w:p>
    <w:p w14:paraId="2EA3300F" w14:textId="2BA02BB7" w:rsidR="00B03A36" w:rsidRPr="007C0AF5" w:rsidRDefault="004E2979">
      <w:pPr>
        <w:pStyle w:val="Inhopg2"/>
        <w:tabs>
          <w:tab w:val="left" w:pos="660"/>
          <w:tab w:val="right" w:leader="dot" w:pos="9062"/>
        </w:tabs>
        <w:rPr>
          <w:noProof/>
        </w:rPr>
      </w:pPr>
      <w:hyperlink w:anchor="_Toc128739588" w:history="1">
        <w:r w:rsidR="00B03A36" w:rsidRPr="00E531A4">
          <w:rPr>
            <w:rStyle w:val="Hyperlink"/>
            <w:rFonts w:eastAsia="SimSun" w:cs="Arial"/>
            <w:b/>
            <w:bCs/>
            <w:smallCaps/>
            <w:noProof/>
            <w:spacing w:val="10"/>
          </w:rPr>
          <w:t>7.</w:t>
        </w:r>
        <w:r w:rsidR="00B03A36" w:rsidRPr="007C0AF5">
          <w:rPr>
            <w:noProof/>
          </w:rPr>
          <w:tab/>
        </w:r>
        <w:r w:rsidR="00B03A36" w:rsidRPr="00E531A4">
          <w:rPr>
            <w:rStyle w:val="Hyperlink"/>
            <w:rFonts w:eastAsia="SimSun" w:cs="Arial"/>
            <w:b/>
            <w:bCs/>
            <w:smallCaps/>
            <w:noProof/>
            <w:spacing w:val="10"/>
          </w:rPr>
          <w:t>Planning</w:t>
        </w:r>
        <w:r w:rsidR="00B03A36">
          <w:rPr>
            <w:noProof/>
            <w:webHidden/>
          </w:rPr>
          <w:tab/>
        </w:r>
        <w:r w:rsidR="00B03A36">
          <w:rPr>
            <w:noProof/>
            <w:webHidden/>
          </w:rPr>
          <w:fldChar w:fldCharType="begin"/>
        </w:r>
        <w:r w:rsidR="00B03A36">
          <w:rPr>
            <w:noProof/>
            <w:webHidden/>
          </w:rPr>
          <w:instrText xml:space="preserve"> PAGEREF _Toc128739588 \h </w:instrText>
        </w:r>
        <w:r w:rsidR="00B03A36">
          <w:rPr>
            <w:noProof/>
            <w:webHidden/>
          </w:rPr>
        </w:r>
        <w:r w:rsidR="00B03A36">
          <w:rPr>
            <w:noProof/>
            <w:webHidden/>
          </w:rPr>
          <w:fldChar w:fldCharType="separate"/>
        </w:r>
        <w:r w:rsidR="0078723C">
          <w:rPr>
            <w:noProof/>
            <w:webHidden/>
          </w:rPr>
          <w:t>15</w:t>
        </w:r>
        <w:r w:rsidR="00B03A36">
          <w:rPr>
            <w:noProof/>
            <w:webHidden/>
          </w:rPr>
          <w:fldChar w:fldCharType="end"/>
        </w:r>
      </w:hyperlink>
    </w:p>
    <w:p w14:paraId="3052C086" w14:textId="45778594" w:rsidR="008B3982" w:rsidRDefault="00B03A36">
      <w:r>
        <w:rPr>
          <w:sz w:val="22"/>
          <w:szCs w:val="22"/>
        </w:rPr>
        <w:fldChar w:fldCharType="end"/>
      </w:r>
    </w:p>
    <w:p w14:paraId="5733BCAA" w14:textId="102DE4E6" w:rsidR="008B3982" w:rsidRDefault="008B3982" w:rsidP="008B3982">
      <w:pPr>
        <w:pStyle w:val="Kopvaninhoudsopgave"/>
      </w:pPr>
    </w:p>
    <w:p w14:paraId="37780F00" w14:textId="13E44EF1" w:rsidR="008B3982" w:rsidRDefault="008B3982" w:rsidP="00767771"/>
    <w:p w14:paraId="38B52228" w14:textId="17EC31A0" w:rsidR="008B3982" w:rsidRDefault="008B3982" w:rsidP="00767771"/>
    <w:p w14:paraId="5B38797A" w14:textId="2099198F" w:rsidR="008B3982" w:rsidRDefault="008B3982" w:rsidP="00767771"/>
    <w:p w14:paraId="2C764D6E" w14:textId="51853D91" w:rsidR="008B3982" w:rsidRDefault="008B3982" w:rsidP="00767771"/>
    <w:p w14:paraId="7F97BDE3" w14:textId="7B5CA1FA" w:rsidR="008B3982" w:rsidRDefault="008B3982" w:rsidP="00767771"/>
    <w:p w14:paraId="2BBEDF0B" w14:textId="547F8023" w:rsidR="008B3982" w:rsidRDefault="008B3982" w:rsidP="00767771"/>
    <w:p w14:paraId="3A63A212" w14:textId="1B4D60D6" w:rsidR="008B3982" w:rsidRDefault="008B3982" w:rsidP="00767771"/>
    <w:p w14:paraId="0288B27C" w14:textId="5133F020" w:rsidR="008B3982" w:rsidRDefault="008B3982" w:rsidP="00767771"/>
    <w:p w14:paraId="508FD47E" w14:textId="38D7C096" w:rsidR="008B3982" w:rsidRDefault="008B3982" w:rsidP="00767771"/>
    <w:p w14:paraId="48041A07" w14:textId="606748B8" w:rsidR="008B3982" w:rsidRDefault="008B3982" w:rsidP="00767771"/>
    <w:p w14:paraId="755DB44D" w14:textId="26DAD8AC" w:rsidR="008B3982" w:rsidRDefault="008B3982" w:rsidP="00767771"/>
    <w:p w14:paraId="34B70B23" w14:textId="6D331095" w:rsidR="008B3982" w:rsidRDefault="008B3982" w:rsidP="00767771"/>
    <w:p w14:paraId="5B102049" w14:textId="14B3699D" w:rsidR="008B3982" w:rsidRDefault="008B3982" w:rsidP="00767771"/>
    <w:p w14:paraId="41E75E63" w14:textId="641CD833" w:rsidR="008B3982" w:rsidRDefault="008B3982" w:rsidP="00767771"/>
    <w:p w14:paraId="419F0D5F" w14:textId="0DD0BE1F" w:rsidR="008B3982" w:rsidRDefault="008B3982" w:rsidP="00767771"/>
    <w:p w14:paraId="1C1A5F1D" w14:textId="3ABFA9B0" w:rsidR="008B3982" w:rsidRDefault="008B3982" w:rsidP="00767771"/>
    <w:p w14:paraId="65DD89B8" w14:textId="7EF94E4D" w:rsidR="008B3982" w:rsidRDefault="008B3982" w:rsidP="00767771"/>
    <w:p w14:paraId="3D3DE6D8" w14:textId="0ACDC483" w:rsidR="008B3982" w:rsidRDefault="008B3982" w:rsidP="00767771"/>
    <w:p w14:paraId="12F8997A" w14:textId="6624A686" w:rsidR="008B3982" w:rsidRDefault="008B3982" w:rsidP="00767771"/>
    <w:p w14:paraId="27154E47" w14:textId="7768CD56" w:rsidR="008B3982" w:rsidRDefault="008B3982" w:rsidP="00767771"/>
    <w:p w14:paraId="380E73AD" w14:textId="56002480" w:rsidR="00FE312E" w:rsidRPr="002471F6" w:rsidRDefault="00A35236" w:rsidP="00B03A36">
      <w:pPr>
        <w:pStyle w:val="Kop3"/>
        <w:numPr>
          <w:ilvl w:val="0"/>
          <w:numId w:val="34"/>
        </w:numPr>
        <w:rPr>
          <w:rStyle w:val="Intensieveverwijzing"/>
        </w:rPr>
      </w:pPr>
      <w:bookmarkStart w:id="0" w:name="_Toc128739582"/>
      <w:r w:rsidRPr="002471F6">
        <w:rPr>
          <w:rStyle w:val="Intensieveverwijzing"/>
        </w:rPr>
        <w:lastRenderedPageBreak/>
        <w:t>Organisatie</w:t>
      </w:r>
      <w:bookmarkEnd w:id="0"/>
    </w:p>
    <w:p w14:paraId="78B7E6B4" w14:textId="77777777" w:rsidR="002471F6" w:rsidRPr="002471F6" w:rsidRDefault="002471F6" w:rsidP="002471F6"/>
    <w:p w14:paraId="5FDB78F6" w14:textId="679AAE64" w:rsidR="00A35236" w:rsidRDefault="00D161A9" w:rsidP="00A35236">
      <w:pPr>
        <w:ind w:left="360"/>
      </w:pPr>
      <w:r>
        <w:t>De visie van de Publieke Dienstverlening is dat al onze inwoners, ondernemers en bezoekers kunnen meedoen</w:t>
      </w:r>
      <w:r w:rsidR="00AE12EB">
        <w:t xml:space="preserve"> aan de Leeuwarder samenleving. We zijn betrouwbaar en toegankelijk voor onze klanten. Dit doen we met Passende en Persoonlijke dienstverlening.</w:t>
      </w:r>
    </w:p>
    <w:p w14:paraId="342112B0" w14:textId="2838722A" w:rsidR="00AE12EB" w:rsidRDefault="00AE12EB" w:rsidP="00A35236">
      <w:pPr>
        <w:ind w:left="360"/>
      </w:pPr>
      <w:r>
        <w:t>Het doel op het personeel om deze strategie te ondersteunen:</w:t>
      </w:r>
    </w:p>
    <w:p w14:paraId="18808D87" w14:textId="32297014" w:rsidR="00AE12EB" w:rsidRDefault="00AE12EB" w:rsidP="00AE12EB">
      <w:pPr>
        <w:numPr>
          <w:ilvl w:val="0"/>
          <w:numId w:val="3"/>
        </w:numPr>
      </w:pPr>
      <w:r>
        <w:t>Iedereen werkt aan zijn persoonlijke ontwikkeling en neemt regie over eigen ontwikkeling en die van de afdeling;</w:t>
      </w:r>
    </w:p>
    <w:p w14:paraId="32BD742E" w14:textId="7ABD7625" w:rsidR="00AE12EB" w:rsidRDefault="00AE12EB" w:rsidP="00AE12EB">
      <w:pPr>
        <w:numPr>
          <w:ilvl w:val="0"/>
          <w:numId w:val="3"/>
        </w:numPr>
      </w:pPr>
      <w:r>
        <w:t>Minimale functie-eisen op het gebied van kennis en competenties zijn helder en er is een opleidingsplan;</w:t>
      </w:r>
    </w:p>
    <w:p w14:paraId="2E886706" w14:textId="31B19D04" w:rsidR="00AE12EB" w:rsidRDefault="00AE12EB" w:rsidP="00AE12EB">
      <w:pPr>
        <w:numPr>
          <w:ilvl w:val="0"/>
          <w:numId w:val="3"/>
        </w:numPr>
      </w:pPr>
      <w:r>
        <w:t>Mandaat om maatwerk toe te passen wordt gevoeld/verantwoordelijkheden liggen laag.</w:t>
      </w:r>
    </w:p>
    <w:p w14:paraId="05E16DAF" w14:textId="77777777" w:rsidR="00AE12EB" w:rsidRDefault="00AE12EB" w:rsidP="00AE12EB">
      <w:pPr>
        <w:ind w:left="1080"/>
      </w:pPr>
    </w:p>
    <w:p w14:paraId="19436EBD" w14:textId="09B3678F" w:rsidR="002471F6" w:rsidRDefault="0078723C" w:rsidP="00B03A36">
      <w:pPr>
        <w:jc w:val="center"/>
      </w:pPr>
      <w:r>
        <w:rPr>
          <w:noProof/>
        </w:rPr>
        <w:drawing>
          <wp:inline distT="0" distB="0" distL="0" distR="0" wp14:anchorId="06EA595C" wp14:editId="3D97F589">
            <wp:extent cx="4851806" cy="3430278"/>
            <wp:effectExtent l="57150" t="0" r="44450" b="939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9"/>
                    <a:stretch>
                      <a:fillRect/>
                    </a:stretch>
                  </pic:blipFill>
                  <pic:spPr>
                    <a:xfrm>
                      <a:off x="0" y="0"/>
                      <a:ext cx="4851400" cy="3430270"/>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p w14:paraId="3C7AC37B" w14:textId="77777777" w:rsidR="002471F6" w:rsidRDefault="002471F6" w:rsidP="008B3982">
      <w:pPr>
        <w:pStyle w:val="Kop2"/>
      </w:pPr>
    </w:p>
    <w:p w14:paraId="39A2B2C9" w14:textId="26E7B2C8" w:rsidR="00AE12EB" w:rsidRDefault="003120C8" w:rsidP="00B03A36">
      <w:pPr>
        <w:pStyle w:val="Kop2"/>
        <w:numPr>
          <w:ilvl w:val="0"/>
          <w:numId w:val="34"/>
        </w:numPr>
        <w:rPr>
          <w:rStyle w:val="Intensieveverwijzing"/>
        </w:rPr>
      </w:pPr>
      <w:bookmarkStart w:id="1" w:name="_Toc128739583"/>
      <w:r w:rsidRPr="002471F6">
        <w:rPr>
          <w:rStyle w:val="Intensieveverwijzing"/>
        </w:rPr>
        <w:t>Doelstelling m.b.t. opleiden</w:t>
      </w:r>
      <w:bookmarkEnd w:id="1"/>
    </w:p>
    <w:p w14:paraId="7AF470FC" w14:textId="77777777" w:rsidR="002471F6" w:rsidRPr="002471F6" w:rsidRDefault="002471F6" w:rsidP="002471F6"/>
    <w:p w14:paraId="120A83ED" w14:textId="3FC92325" w:rsidR="003120C8" w:rsidRDefault="003120C8" w:rsidP="003120C8">
      <w:pPr>
        <w:ind w:left="360"/>
      </w:pPr>
      <w:r>
        <w:t>In het afdelingsplan van de senioren is deze visie  verder uitgewerkt, het onderwerp Personeel, leiderschap en cultuur ziet er als volgt uit:</w:t>
      </w:r>
    </w:p>
    <w:p w14:paraId="03C38C6E" w14:textId="3BBD5223" w:rsidR="003F1CA9" w:rsidRDefault="003F1CA9" w:rsidP="003F1CA9">
      <w:pPr>
        <w:numPr>
          <w:ilvl w:val="0"/>
          <w:numId w:val="5"/>
        </w:numPr>
      </w:pPr>
      <w:r>
        <w:t>Functiestructuur en doorstroom</w:t>
      </w:r>
      <w:r w:rsidR="00B10AFE">
        <w:t>;</w:t>
      </w:r>
    </w:p>
    <w:p w14:paraId="6904CE2C" w14:textId="1EC75528" w:rsidR="00B10AFE" w:rsidRDefault="00B10AFE" w:rsidP="00B10AFE">
      <w:pPr>
        <w:ind w:left="720"/>
      </w:pPr>
      <w:r>
        <w:t>Inzichtelijk maken welke werkzaamheden op A-niveau zijn er welke op B</w:t>
      </w:r>
      <w:r w:rsidR="003716F0">
        <w:t>.</w:t>
      </w:r>
    </w:p>
    <w:p w14:paraId="5D0AD754" w14:textId="4E4CA980" w:rsidR="003F1CA9" w:rsidRDefault="003F1CA9" w:rsidP="003F1CA9">
      <w:pPr>
        <w:numPr>
          <w:ilvl w:val="0"/>
          <w:numId w:val="5"/>
        </w:numPr>
      </w:pPr>
      <w:r>
        <w:lastRenderedPageBreak/>
        <w:t>Opleiding nieuwe medewerkers</w:t>
      </w:r>
    </w:p>
    <w:p w14:paraId="6E0F6F36" w14:textId="409F51E1" w:rsidR="00B10AFE" w:rsidRDefault="00B10AFE" w:rsidP="00B10AFE">
      <w:pPr>
        <w:ind w:left="720"/>
      </w:pPr>
      <w:r>
        <w:t xml:space="preserve">Voor nieuwe medewerkers is er een inwerkprogramma, hiermee is al een goede start gemaakt maar zal de komende tijd worden uitgebreid en verbeterd. Daarna wordt gestart </w:t>
      </w:r>
      <w:r w:rsidR="008604A8">
        <w:t>met blok 1 Basiskennis Burgerzaken (van het diplomastelsel)</w:t>
      </w:r>
      <w:r w:rsidR="008622DB">
        <w:t>.</w:t>
      </w:r>
      <w:r w:rsidR="008604A8">
        <w:t xml:space="preserve"> </w:t>
      </w:r>
      <w:r w:rsidR="008622DB">
        <w:t>D</w:t>
      </w:r>
      <w:r w:rsidR="008604A8">
        <w:t>eze is verplicht als men in de andere diplomalijnen en diploma wil behalen.</w:t>
      </w:r>
    </w:p>
    <w:p w14:paraId="14E19824" w14:textId="3635BA9F" w:rsidR="003F1CA9" w:rsidRDefault="003F1CA9" w:rsidP="003F1CA9">
      <w:pPr>
        <w:numPr>
          <w:ilvl w:val="0"/>
          <w:numId w:val="5"/>
        </w:numPr>
      </w:pPr>
      <w:r>
        <w:t>Ervaren collega als coach, trainer of aanspreekpunt</w:t>
      </w:r>
    </w:p>
    <w:p w14:paraId="46454957" w14:textId="7CB76E1F" w:rsidR="008604A8" w:rsidRDefault="008604A8" w:rsidP="008604A8">
      <w:pPr>
        <w:ind w:left="720"/>
      </w:pPr>
      <w:r>
        <w:t xml:space="preserve">We gaan in de bollen werken met buddy’s, een ervaren collega werkt iemand die nieuw is met de werkzaamheden in de bol in. </w:t>
      </w:r>
    </w:p>
    <w:p w14:paraId="01830EBF" w14:textId="24089C37" w:rsidR="003F1CA9" w:rsidRDefault="003F1CA9" w:rsidP="003F1CA9">
      <w:pPr>
        <w:numPr>
          <w:ilvl w:val="0"/>
          <w:numId w:val="5"/>
        </w:numPr>
      </w:pPr>
      <w:r>
        <w:t>Invulling kunnen geven aan complexere klantvraag</w:t>
      </w:r>
    </w:p>
    <w:p w14:paraId="795DB4AE" w14:textId="25014A38" w:rsidR="008604A8" w:rsidRDefault="0094045E" w:rsidP="008604A8">
      <w:pPr>
        <w:ind w:left="720"/>
      </w:pPr>
      <w:r>
        <w:t>Door internationalisering van de samenleving wordt het werk binnen burger</w:t>
      </w:r>
      <w:r w:rsidR="003716F0">
        <w:t>zaken steeds complexer. Ook is er meer vraag naar bijzondere voorzieningen zoals bijvoorbeeld het briefadres.</w:t>
      </w:r>
    </w:p>
    <w:p w14:paraId="6B4627DC" w14:textId="3D8905E2" w:rsidR="003F1CA9" w:rsidRDefault="003F1CA9" w:rsidP="003F1CA9">
      <w:pPr>
        <w:numPr>
          <w:ilvl w:val="0"/>
          <w:numId w:val="5"/>
        </w:numPr>
      </w:pPr>
      <w:r>
        <w:t>Beginnen met basis opleidingen en periodieke update</w:t>
      </w:r>
    </w:p>
    <w:p w14:paraId="5925E248" w14:textId="4C4A182D" w:rsidR="005E1B49" w:rsidRDefault="00674246" w:rsidP="003716F0">
      <w:pPr>
        <w:ind w:left="720"/>
      </w:pPr>
      <w:r>
        <w:t>Alle medewerkers burgerzaken (met uitzondering van de nieuwe medewerkers) hebben in mei 2022 een kennisscan gemaakt om te kijken hoe het staat met de basiskennis,</w:t>
      </w:r>
      <w:r w:rsidR="0086092F">
        <w:t>.</w:t>
      </w:r>
    </w:p>
    <w:p w14:paraId="0C52E351" w14:textId="0D89FCD6" w:rsidR="003F1CA9" w:rsidRDefault="003F1CA9" w:rsidP="003F1CA9">
      <w:pPr>
        <w:numPr>
          <w:ilvl w:val="0"/>
          <w:numId w:val="5"/>
        </w:numPr>
      </w:pPr>
      <w:r>
        <w:t>Tijdig nieuwe medewerkers aantrekken en behouden.</w:t>
      </w:r>
    </w:p>
    <w:p w14:paraId="104BF5B6" w14:textId="0B92733E" w:rsidR="00B10AFE" w:rsidRDefault="0086092F" w:rsidP="003C3A6A">
      <w:pPr>
        <w:ind w:left="708"/>
      </w:pPr>
      <w:r>
        <w:t>Hoe gaan we om met de reisdocumenten piek in 2024</w:t>
      </w:r>
      <w:r w:rsidR="008622DB">
        <w:t>.</w:t>
      </w:r>
      <w:r>
        <w:t xml:space="preserve"> </w:t>
      </w:r>
      <w:r w:rsidR="008622DB">
        <w:t>W</w:t>
      </w:r>
      <w:r>
        <w:t>ordt hier in het capaciteitsmodel rekening mee gehouden?</w:t>
      </w:r>
    </w:p>
    <w:p w14:paraId="573012E7" w14:textId="6CAFF663" w:rsidR="00DE4081" w:rsidRDefault="00DE4081" w:rsidP="003C3A6A">
      <w:pPr>
        <w:ind w:left="708"/>
      </w:pPr>
    </w:p>
    <w:p w14:paraId="358C1BE4" w14:textId="2E3DC544" w:rsidR="002471F6" w:rsidRDefault="0078723C" w:rsidP="00B03A36">
      <w:pPr>
        <w:ind w:left="708"/>
        <w:jc w:val="center"/>
      </w:pPr>
      <w:r>
        <w:rPr>
          <w:noProof/>
        </w:rPr>
        <w:drawing>
          <wp:inline distT="0" distB="0" distL="0" distR="0" wp14:anchorId="740608EF" wp14:editId="33B7D39C">
            <wp:extent cx="4257675" cy="3067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3067050"/>
                    </a:xfrm>
                    <a:prstGeom prst="rect">
                      <a:avLst/>
                    </a:prstGeom>
                    <a:noFill/>
                    <a:ln>
                      <a:noFill/>
                    </a:ln>
                  </pic:spPr>
                </pic:pic>
              </a:graphicData>
            </a:graphic>
          </wp:inline>
        </w:drawing>
      </w:r>
    </w:p>
    <w:p w14:paraId="15671CEF" w14:textId="2BE5FE7F" w:rsidR="002471F6" w:rsidRDefault="002471F6" w:rsidP="003C3A6A">
      <w:pPr>
        <w:ind w:left="708"/>
      </w:pPr>
    </w:p>
    <w:p w14:paraId="2D843B62" w14:textId="5499A2BB" w:rsidR="00B03A36" w:rsidRDefault="00B03A36" w:rsidP="00B03A36"/>
    <w:p w14:paraId="2504C9A9" w14:textId="77777777" w:rsidR="00B03A36" w:rsidRDefault="00B03A36" w:rsidP="00B03A36"/>
    <w:p w14:paraId="0CCB3E5A" w14:textId="2E244099" w:rsidR="00DE4081" w:rsidRPr="002471F6" w:rsidRDefault="00DE4081" w:rsidP="00B03A36">
      <w:pPr>
        <w:pStyle w:val="Kop2"/>
        <w:numPr>
          <w:ilvl w:val="0"/>
          <w:numId w:val="34"/>
        </w:numPr>
        <w:rPr>
          <w:rStyle w:val="Intensieveverwijzing"/>
        </w:rPr>
      </w:pPr>
      <w:bookmarkStart w:id="2" w:name="_Toc128739584"/>
      <w:r w:rsidRPr="002471F6">
        <w:rPr>
          <w:rStyle w:val="Intensieveverwijzing"/>
        </w:rPr>
        <w:t>Uitvoering</w:t>
      </w:r>
      <w:bookmarkEnd w:id="2"/>
    </w:p>
    <w:p w14:paraId="3773B33D" w14:textId="77777777" w:rsidR="002471F6" w:rsidRDefault="002471F6" w:rsidP="00050BED">
      <w:pPr>
        <w:ind w:left="360"/>
      </w:pPr>
    </w:p>
    <w:p w14:paraId="12927A64" w14:textId="0E91456F" w:rsidR="00050BED" w:rsidRDefault="00713B61" w:rsidP="00050BED">
      <w:pPr>
        <w:ind w:left="360"/>
      </w:pPr>
      <w:r>
        <w:t>Voor de opleidingen maken we gebruik van het diplomastelsel Burgerzaken van de NVVB. Hiervoor hebben we bij de NCOD een abonnement voor de e-learning  afgesloten</w:t>
      </w:r>
      <w:r w:rsidR="008622DB">
        <w:t>.</w:t>
      </w:r>
      <w:r>
        <w:t xml:space="preserve"> </w:t>
      </w:r>
      <w:r w:rsidR="008622DB">
        <w:t>W</w:t>
      </w:r>
      <w:r>
        <w:t>e hebben dit abonnement verleng</w:t>
      </w:r>
      <w:r w:rsidR="004E2979">
        <w:t>d</w:t>
      </w:r>
      <w:r>
        <w:t xml:space="preserve"> tot september 2024. Naast de e-learning worden er door Paul Koster een aantal terugkomdagen georganiseerd en worden er door de kwaliteitsmedewerkers en juridisch beleidsmedewerker casus overleggen georganiseerd.</w:t>
      </w:r>
      <w:r w:rsidR="00050BED">
        <w:t xml:space="preserve"> </w:t>
      </w:r>
      <w:r>
        <w:t>De modules V1 (Dienstverlening) en V2 (</w:t>
      </w:r>
      <w:r w:rsidR="00050BED">
        <w:t xml:space="preserve">Zelfontwikkeling) </w:t>
      </w:r>
      <w:r w:rsidR="008622DB">
        <w:t>zal</w:t>
      </w:r>
      <w:r w:rsidR="00050BED">
        <w:t xml:space="preserve"> door de senioren </w:t>
      </w:r>
      <w:r w:rsidR="008622DB">
        <w:t xml:space="preserve">worden </w:t>
      </w:r>
      <w:r w:rsidR="00050BED">
        <w:t>georganiseerd. Tevens kiezen we er voor om de module B9 (AWB en procesrecht) voor iedereen verplicht te stellen</w:t>
      </w:r>
      <w:r w:rsidR="008622DB">
        <w:t>.</w:t>
      </w:r>
      <w:r w:rsidR="00050BED">
        <w:t xml:space="preserve"> </w:t>
      </w:r>
      <w:r w:rsidR="008622DB">
        <w:t>I</w:t>
      </w:r>
      <w:r w:rsidR="00050BED">
        <w:t>edereen volgt de e-learning en iedereen neemt deel aan de terugkomdag welke door Paul Koster georganiseerd wordt. Ook de module B1a moet iedereen gevolgd en behaald hebben</w:t>
      </w:r>
      <w:r w:rsidR="008622DB">
        <w:t>.</w:t>
      </w:r>
      <w:r w:rsidR="00050BED">
        <w:t xml:space="preserve"> </w:t>
      </w:r>
      <w:r w:rsidR="008622DB">
        <w:t>D</w:t>
      </w:r>
      <w:r w:rsidR="00050BED">
        <w:t>e verwachting is dat dit ook door de NVVB verplicht gesteld gaat worden.</w:t>
      </w:r>
      <w:r w:rsidR="002D76FB">
        <w:t xml:space="preserve"> Daar waar dit door de RvIG wordt voorgeschreven wordt ook de RNI module gevolgd en behaald.</w:t>
      </w:r>
    </w:p>
    <w:p w14:paraId="5B8C4B0D" w14:textId="77777777" w:rsidR="00AE12EB" w:rsidRPr="005D5948" w:rsidRDefault="00AE12EB" w:rsidP="00A35236">
      <w:pPr>
        <w:ind w:left="360"/>
      </w:pPr>
    </w:p>
    <w:p w14:paraId="4FD9B653" w14:textId="1BBEAF58" w:rsidR="005D5948" w:rsidRDefault="0078723C" w:rsidP="003C3A6A">
      <w:pPr>
        <w:jc w:val="center"/>
        <w:rPr>
          <w:noProof/>
        </w:rPr>
      </w:pPr>
      <w:r>
        <w:rPr>
          <w:noProof/>
        </w:rPr>
        <w:drawing>
          <wp:inline distT="0" distB="0" distL="0" distR="0" wp14:anchorId="219F98F3" wp14:editId="70C04908">
            <wp:extent cx="4857750" cy="33813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3381375"/>
                    </a:xfrm>
                    <a:prstGeom prst="rect">
                      <a:avLst/>
                    </a:prstGeom>
                    <a:noFill/>
                    <a:ln>
                      <a:noFill/>
                    </a:ln>
                  </pic:spPr>
                </pic:pic>
              </a:graphicData>
            </a:graphic>
          </wp:inline>
        </w:drawing>
      </w:r>
    </w:p>
    <w:p w14:paraId="3C958EDD" w14:textId="50969923" w:rsidR="003D7C1E" w:rsidRDefault="003D7C1E" w:rsidP="003C3A6A">
      <w:pPr>
        <w:jc w:val="center"/>
        <w:rPr>
          <w:noProof/>
        </w:rPr>
      </w:pPr>
    </w:p>
    <w:p w14:paraId="3F4691ED" w14:textId="5856B44F" w:rsidR="003D7C1E" w:rsidRDefault="003D7C1E" w:rsidP="003D7C1E">
      <w:pPr>
        <w:ind w:left="360"/>
      </w:pPr>
      <w:r>
        <w:t>De module wordt afgesloten met een examen bij de NVVB of in overleg door een bewijs van deelname dat wordt verkregen als de e-learning volledig is afgerond.</w:t>
      </w:r>
    </w:p>
    <w:p w14:paraId="1150154A" w14:textId="484D8283" w:rsidR="003D7C1E" w:rsidRDefault="003D7C1E" w:rsidP="003D7C1E">
      <w:pPr>
        <w:ind w:left="360"/>
      </w:pPr>
    </w:p>
    <w:p w14:paraId="54E71678" w14:textId="77777777" w:rsidR="003D7C1E" w:rsidRDefault="003D7C1E" w:rsidP="003D7C1E">
      <w:pPr>
        <w:pStyle w:val="Koptekst"/>
        <w:tabs>
          <w:tab w:val="clear" w:pos="4536"/>
          <w:tab w:val="clear" w:pos="9072"/>
        </w:tabs>
        <w:spacing w:line="240" w:lineRule="atLeast"/>
        <w:rPr>
          <w:rFonts w:cs="Calibri"/>
          <w:b/>
          <w:bCs/>
        </w:rPr>
      </w:pPr>
    </w:p>
    <w:p w14:paraId="37805C4A" w14:textId="77777777" w:rsidR="003D7C1E" w:rsidRDefault="003D7C1E" w:rsidP="003D7C1E">
      <w:pPr>
        <w:pStyle w:val="Koptekst"/>
        <w:tabs>
          <w:tab w:val="clear" w:pos="4536"/>
          <w:tab w:val="clear" w:pos="9072"/>
        </w:tabs>
        <w:spacing w:line="240" w:lineRule="atLeast"/>
        <w:rPr>
          <w:rFonts w:cs="Calibri"/>
          <w:b/>
          <w:bCs/>
        </w:rPr>
      </w:pPr>
    </w:p>
    <w:p w14:paraId="0381030E" w14:textId="4055D2AF" w:rsidR="003D7C1E" w:rsidRPr="005F2CD0" w:rsidRDefault="003D7C1E" w:rsidP="003D7C1E">
      <w:pPr>
        <w:pStyle w:val="Koptekst"/>
        <w:tabs>
          <w:tab w:val="clear" w:pos="4536"/>
          <w:tab w:val="clear" w:pos="9072"/>
        </w:tabs>
        <w:spacing w:line="240" w:lineRule="atLeast"/>
        <w:rPr>
          <w:rFonts w:cs="Calibri"/>
          <w:b/>
          <w:bCs/>
        </w:rPr>
      </w:pPr>
      <w:r w:rsidRPr="005F2CD0">
        <w:rPr>
          <w:rFonts w:cs="Calibri"/>
          <w:b/>
          <w:bCs/>
        </w:rPr>
        <w:lastRenderedPageBreak/>
        <w:t xml:space="preserve">Doorontwikkeling </w:t>
      </w:r>
    </w:p>
    <w:p w14:paraId="075EEDD5" w14:textId="52615F1E" w:rsidR="003D7C1E" w:rsidRDefault="003D7C1E" w:rsidP="003D7C1E">
      <w:pPr>
        <w:pStyle w:val="Koptekst"/>
        <w:tabs>
          <w:tab w:val="clear" w:pos="4536"/>
          <w:tab w:val="clear" w:pos="9072"/>
        </w:tabs>
        <w:spacing w:line="240" w:lineRule="atLeast"/>
        <w:rPr>
          <w:rFonts w:cs="Calibri"/>
        </w:rPr>
      </w:pPr>
      <w:r w:rsidRPr="005F2CD0">
        <w:rPr>
          <w:rFonts w:cs="Calibri"/>
        </w:rPr>
        <w:t>Voor veel medewerkers is het alweer een tijdje geleden dat ze een diploma hebben gehaald op het vakgebied burgerzaken. Door ontwikkelingen op het vakgebied en wijzigingen in de toets termen en het diplomastelsel van de Nederlandse vereniging voor burgerzaken (NVVB), is door ontwikkelen een ‘must’.</w:t>
      </w:r>
    </w:p>
    <w:p w14:paraId="7C8AF2BD" w14:textId="56D29022" w:rsidR="003D7C1E" w:rsidRPr="003D7C1E" w:rsidRDefault="003D7C1E" w:rsidP="003D7C1E">
      <w:pPr>
        <w:rPr>
          <w:noProof/>
        </w:rPr>
      </w:pPr>
      <w:r>
        <w:rPr>
          <w:noProof/>
        </w:rPr>
        <w:t>Uit de kennisccan is gebleken dat het met de basiskennis wel goed zit; ervaren medewerkers   beginnen met het volgen van opleidingen die horen bij de bol waarin ze zitten. Nieuwe medewerkers beginnen met de diplomalijn basiskennis burgerzaken. Pas als deze volledig is behaald gaat men door naar de andere modules.</w:t>
      </w:r>
    </w:p>
    <w:p w14:paraId="5FD6AB44" w14:textId="77777777" w:rsidR="003D7C1E" w:rsidRPr="005F2CD0" w:rsidRDefault="003D7C1E" w:rsidP="003D7C1E">
      <w:pPr>
        <w:pStyle w:val="Koptekst"/>
        <w:tabs>
          <w:tab w:val="clear" w:pos="4536"/>
          <w:tab w:val="clear" w:pos="9072"/>
        </w:tabs>
        <w:spacing w:line="240" w:lineRule="atLeast"/>
        <w:rPr>
          <w:rFonts w:cs="Calibri"/>
        </w:rPr>
      </w:pPr>
      <w:r w:rsidRPr="005F2CD0">
        <w:rPr>
          <w:rFonts w:cs="Calibri"/>
        </w:rPr>
        <w:t xml:space="preserve"> </w:t>
      </w:r>
    </w:p>
    <w:p w14:paraId="497533F5" w14:textId="2604913F" w:rsidR="003D7C1E" w:rsidRPr="005F2CD0" w:rsidRDefault="0078723C" w:rsidP="003D7C1E">
      <w:pPr>
        <w:pStyle w:val="Koptekst"/>
        <w:keepNext/>
        <w:tabs>
          <w:tab w:val="clear" w:pos="4536"/>
          <w:tab w:val="clear" w:pos="9072"/>
        </w:tabs>
        <w:spacing w:line="240" w:lineRule="atLeast"/>
        <w:rPr>
          <w:rFonts w:cs="Calibri"/>
        </w:rPr>
      </w:pPr>
      <w:r>
        <w:rPr>
          <w:rFonts w:cs="Calibri"/>
          <w:b/>
          <w:noProof/>
        </w:rPr>
        <w:drawing>
          <wp:inline distT="0" distB="0" distL="0" distR="0" wp14:anchorId="43829453" wp14:editId="2586234A">
            <wp:extent cx="5210175" cy="23431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343150"/>
                    </a:xfrm>
                    <a:prstGeom prst="rect">
                      <a:avLst/>
                    </a:prstGeom>
                    <a:noFill/>
                    <a:ln>
                      <a:noFill/>
                    </a:ln>
                  </pic:spPr>
                </pic:pic>
              </a:graphicData>
            </a:graphic>
          </wp:inline>
        </w:drawing>
      </w:r>
    </w:p>
    <w:p w14:paraId="30571931" w14:textId="77777777" w:rsidR="003D7C1E" w:rsidRPr="005F2CD0" w:rsidRDefault="003D7C1E" w:rsidP="003D7C1E">
      <w:pPr>
        <w:pStyle w:val="Bijschrift"/>
        <w:tabs>
          <w:tab w:val="left" w:pos="7710"/>
          <w:tab w:val="left" w:pos="7755"/>
          <w:tab w:val="left" w:pos="7830"/>
        </w:tabs>
        <w:rPr>
          <w:rFonts w:cs="Calibri"/>
          <w:b w:val="0"/>
          <w:bCs w:val="0"/>
        </w:rPr>
      </w:pPr>
      <w:r w:rsidRPr="005F2CD0">
        <w:rPr>
          <w:rFonts w:cs="Calibri"/>
        </w:rPr>
        <w:t xml:space="preserve">Diplomastelsel NVVB vanaf 2021 </w:t>
      </w:r>
      <w:r>
        <w:rPr>
          <w:rFonts w:cs="Calibri"/>
        </w:rPr>
        <w:tab/>
      </w:r>
      <w:r>
        <w:rPr>
          <w:rFonts w:cs="Calibri"/>
        </w:rPr>
        <w:tab/>
      </w:r>
      <w:r>
        <w:rPr>
          <w:rFonts w:cs="Calibri"/>
        </w:rPr>
        <w:tab/>
      </w:r>
    </w:p>
    <w:p w14:paraId="186E48D1" w14:textId="77777777" w:rsidR="003D7C1E" w:rsidRPr="005F2CD0" w:rsidRDefault="003D7C1E" w:rsidP="003D7C1E">
      <w:pPr>
        <w:pStyle w:val="Koptekst"/>
        <w:tabs>
          <w:tab w:val="clear" w:pos="4536"/>
          <w:tab w:val="clear" w:pos="9072"/>
        </w:tabs>
        <w:spacing w:line="240" w:lineRule="atLeast"/>
        <w:rPr>
          <w:rFonts w:cs="Calibri"/>
        </w:rPr>
      </w:pPr>
      <w:r w:rsidRPr="005F2CD0">
        <w:rPr>
          <w:rFonts w:cs="Calibri"/>
        </w:rPr>
        <w:t>De doorontwikkeling richt zich in eerste instantie op de diplomalijnen NLQF-niveau 4.</w:t>
      </w:r>
    </w:p>
    <w:p w14:paraId="6094B221" w14:textId="77777777" w:rsidR="003D7C1E" w:rsidRDefault="003D7C1E" w:rsidP="003D7C1E">
      <w:pPr>
        <w:ind w:left="360"/>
      </w:pPr>
    </w:p>
    <w:p w14:paraId="212C9269" w14:textId="77777777" w:rsidR="003D7C1E" w:rsidRPr="005F2CD0" w:rsidRDefault="003D7C1E" w:rsidP="003D7C1E">
      <w:pPr>
        <w:pStyle w:val="Koptekst"/>
        <w:tabs>
          <w:tab w:val="clear" w:pos="4536"/>
          <w:tab w:val="clear" w:pos="9072"/>
        </w:tabs>
        <w:spacing w:line="240" w:lineRule="atLeast"/>
        <w:rPr>
          <w:rFonts w:cs="Calibri"/>
        </w:rPr>
      </w:pPr>
      <w:r w:rsidRPr="005F2CD0">
        <w:rPr>
          <w:rFonts w:cs="Calibri"/>
          <w:b/>
          <w:bCs/>
        </w:rPr>
        <w:t>Nieuwe medewerkers</w:t>
      </w:r>
    </w:p>
    <w:p w14:paraId="3748121A" w14:textId="0AC0A926" w:rsidR="003D7C1E" w:rsidRDefault="003D7C1E" w:rsidP="003D7C1E">
      <w:pPr>
        <w:pStyle w:val="Koptekst"/>
        <w:tabs>
          <w:tab w:val="clear" w:pos="4536"/>
          <w:tab w:val="clear" w:pos="9072"/>
        </w:tabs>
        <w:spacing w:line="240" w:lineRule="atLeast"/>
        <w:rPr>
          <w:rFonts w:cs="Calibri"/>
        </w:rPr>
      </w:pPr>
      <w:r w:rsidRPr="005F2CD0">
        <w:rPr>
          <w:rFonts w:cs="Calibri"/>
        </w:rPr>
        <w:t xml:space="preserve">Oudere medewerkers hebben vaak wel (ooit) een diploma gehaald op het vakgebied burgerzaken. Nieuwe medewerkers zijn vaak ingewerkt door </w:t>
      </w:r>
      <w:r w:rsidR="004E2979">
        <w:rPr>
          <w:rFonts w:cs="Calibri"/>
        </w:rPr>
        <w:t xml:space="preserve">ervaren </w:t>
      </w:r>
      <w:r w:rsidRPr="005F2CD0">
        <w:rPr>
          <w:rFonts w:cs="Calibri"/>
        </w:rPr>
        <w:t xml:space="preserve">medewerkers. Ze kennen de juridische achtergrond van wetgeving die ze uitvoeren vaak niet of nauwelijks. Daarom </w:t>
      </w:r>
      <w:r w:rsidR="004E2979">
        <w:rPr>
          <w:rFonts w:cs="Calibri"/>
        </w:rPr>
        <w:t xml:space="preserve">volgen </w:t>
      </w:r>
      <w:r>
        <w:rPr>
          <w:rFonts w:cs="Calibri"/>
        </w:rPr>
        <w:t xml:space="preserve">de “nieuwe” </w:t>
      </w:r>
      <w:r w:rsidRPr="005F2CD0">
        <w:rPr>
          <w:rFonts w:cs="Calibri"/>
        </w:rPr>
        <w:t xml:space="preserve">medewerkers de diplomalijn ‘Basiskennis burgerzaken’ (diplomalijn 1). De vaardigheidsmodules V1 en V2 zijn onderdeel van deze diplomalijn. Deze modules kunnen alleen bij daartoe gecertificeerde opleidingsinstituten gevolgd worden. Na het behalen van dit diploma </w:t>
      </w:r>
      <w:r w:rsidR="0078723C">
        <w:rPr>
          <w:rFonts w:cs="Calibri"/>
        </w:rPr>
        <w:t>gaan ook zij verder met het behalen van de modules die horen bij de bollen waarin ze zitten.</w:t>
      </w:r>
    </w:p>
    <w:p w14:paraId="3EB55645" w14:textId="4DBB75B9" w:rsidR="00384DAF" w:rsidRDefault="00384DAF" w:rsidP="003D7C1E">
      <w:pPr>
        <w:pStyle w:val="Koptekst"/>
        <w:tabs>
          <w:tab w:val="clear" w:pos="4536"/>
          <w:tab w:val="clear" w:pos="9072"/>
        </w:tabs>
        <w:spacing w:line="240" w:lineRule="atLeast"/>
        <w:rPr>
          <w:rFonts w:cs="Calibri"/>
        </w:rPr>
      </w:pPr>
    </w:p>
    <w:p w14:paraId="38FF8D15" w14:textId="77777777" w:rsidR="00384DAF" w:rsidRPr="005F2CD0" w:rsidRDefault="00384DAF" w:rsidP="00384DAF">
      <w:pPr>
        <w:pStyle w:val="Koptekst"/>
        <w:tabs>
          <w:tab w:val="clear" w:pos="4536"/>
          <w:tab w:val="clear" w:pos="9072"/>
        </w:tabs>
        <w:spacing w:line="240" w:lineRule="atLeast"/>
        <w:rPr>
          <w:rFonts w:cs="Calibri"/>
          <w:b/>
          <w:bCs/>
        </w:rPr>
      </w:pPr>
      <w:r w:rsidRPr="005F2CD0">
        <w:rPr>
          <w:rFonts w:cs="Calibri"/>
          <w:b/>
          <w:bCs/>
        </w:rPr>
        <w:t xml:space="preserve">E-learning </w:t>
      </w:r>
    </w:p>
    <w:p w14:paraId="3ED42895" w14:textId="71BF72F6" w:rsidR="00384DAF" w:rsidRPr="005F2CD0" w:rsidRDefault="00384DAF" w:rsidP="00384DAF">
      <w:pPr>
        <w:pStyle w:val="Koptekst"/>
        <w:tabs>
          <w:tab w:val="clear" w:pos="4536"/>
          <w:tab w:val="clear" w:pos="9072"/>
        </w:tabs>
        <w:spacing w:line="240" w:lineRule="atLeast"/>
        <w:rPr>
          <w:rFonts w:cs="Calibri"/>
        </w:rPr>
      </w:pPr>
      <w:r w:rsidRPr="005F2CD0">
        <w:rPr>
          <w:rFonts w:cs="Calibri"/>
        </w:rPr>
        <w:t xml:space="preserve">De e-learning is bedoeld voor de cyclische doorontwikkeling en het bijhouden van vakkennis. En om </w:t>
      </w:r>
      <w:r>
        <w:rPr>
          <w:rFonts w:cs="Calibri"/>
        </w:rPr>
        <w:t xml:space="preserve">nieuwe </w:t>
      </w:r>
      <w:r w:rsidRPr="005F2CD0">
        <w:rPr>
          <w:rFonts w:cs="Calibri"/>
        </w:rPr>
        <w:t xml:space="preserve">medewerkers op te leiden. </w:t>
      </w:r>
      <w:r>
        <w:rPr>
          <w:rFonts w:cs="Calibri"/>
        </w:rPr>
        <w:t>Om dit te garanderen hebben we eind 2022 het contract met de NCOD verleng</w:t>
      </w:r>
      <w:r w:rsidR="004E2979">
        <w:rPr>
          <w:rFonts w:cs="Calibri"/>
        </w:rPr>
        <w:t>d</w:t>
      </w:r>
      <w:r>
        <w:rPr>
          <w:rFonts w:cs="Calibri"/>
        </w:rPr>
        <w:t xml:space="preserve"> tot september 2024.</w:t>
      </w:r>
    </w:p>
    <w:p w14:paraId="2BA02030" w14:textId="77777777" w:rsidR="00384DAF" w:rsidRPr="003D7C1E" w:rsidRDefault="00384DAF" w:rsidP="003D7C1E">
      <w:pPr>
        <w:pStyle w:val="Koptekst"/>
        <w:tabs>
          <w:tab w:val="clear" w:pos="4536"/>
          <w:tab w:val="clear" w:pos="9072"/>
        </w:tabs>
        <w:spacing w:line="240" w:lineRule="atLeast"/>
        <w:rPr>
          <w:rFonts w:cs="Calibri"/>
        </w:rPr>
      </w:pPr>
    </w:p>
    <w:p w14:paraId="4344ED57" w14:textId="77777777" w:rsidR="005E69DF" w:rsidRDefault="005E69DF" w:rsidP="0078723C">
      <w:pPr>
        <w:rPr>
          <w:noProof/>
        </w:rPr>
      </w:pPr>
    </w:p>
    <w:p w14:paraId="1673C1A9" w14:textId="6C25C0AE" w:rsidR="0078723C" w:rsidRDefault="005E69DF" w:rsidP="003C3A6A">
      <w:pPr>
        <w:rPr>
          <w:noProof/>
        </w:rPr>
      </w:pPr>
      <w:r>
        <w:rPr>
          <w:noProof/>
        </w:rPr>
        <w:lastRenderedPageBreak/>
        <w:t>Naast de modules uit het diplomastelsel van de NVVB kijken we naar de mogelijkheid om collega’s de opleiding BRP specialist te laten volgen. Ook het volgen van actualiteitencollege’s over de diverse vakgebieden wordt aanbevolen en mogelijk gemaakt.</w:t>
      </w:r>
    </w:p>
    <w:p w14:paraId="369A61A3" w14:textId="77777777" w:rsidR="0078723C" w:rsidRDefault="0078723C" w:rsidP="003C3A6A">
      <w:pPr>
        <w:rPr>
          <w:noProof/>
        </w:rPr>
      </w:pPr>
    </w:p>
    <w:p w14:paraId="4D34B214" w14:textId="7A2659B8" w:rsidR="00E01A3C" w:rsidRDefault="00E01A3C" w:rsidP="00B03A36">
      <w:pPr>
        <w:pStyle w:val="Kop2"/>
        <w:numPr>
          <w:ilvl w:val="0"/>
          <w:numId w:val="34"/>
        </w:numPr>
        <w:rPr>
          <w:rStyle w:val="Intensieveverwijzing"/>
        </w:rPr>
      </w:pPr>
      <w:bookmarkStart w:id="3" w:name="_Toc128739585"/>
      <w:r w:rsidRPr="002471F6">
        <w:rPr>
          <w:rStyle w:val="Intensieveverwijzing"/>
        </w:rPr>
        <w:t>Budget</w:t>
      </w:r>
      <w:bookmarkEnd w:id="3"/>
    </w:p>
    <w:p w14:paraId="34EB66BF" w14:textId="77777777" w:rsidR="002471F6" w:rsidRPr="002471F6" w:rsidRDefault="002471F6" w:rsidP="002471F6"/>
    <w:p w14:paraId="2334ABC5" w14:textId="295AF659" w:rsidR="00FC69E9" w:rsidRPr="00FC69E9" w:rsidRDefault="00FC69E9" w:rsidP="00FC69E9">
      <w:r w:rsidRPr="00FC69E9">
        <w:t>Voor het jaar 2022 is een opleidingsbudget vastgesteld van € 30.000. Er is een subsidie ontvangen van het A&amp;O Fonds Gemeenten ten bedrage van € 5.000,00. Het onderstaand genoemde betaalde bedrag aan opleiding hebben we aan het volgende besteed:</w:t>
      </w:r>
    </w:p>
    <w:p w14:paraId="36AE7A6F" w14:textId="77777777" w:rsidR="00FC69E9" w:rsidRPr="00FC69E9" w:rsidRDefault="00FC69E9" w:rsidP="00FC69E9">
      <w:pPr>
        <w:pStyle w:val="Lijstalinea"/>
        <w:numPr>
          <w:ilvl w:val="0"/>
          <w:numId w:val="31"/>
        </w:numPr>
        <w:rPr>
          <w:sz w:val="21"/>
          <w:szCs w:val="21"/>
        </w:rPr>
      </w:pPr>
      <w:r w:rsidRPr="00FC69E9">
        <w:rPr>
          <w:sz w:val="21"/>
          <w:szCs w:val="21"/>
        </w:rPr>
        <w:t>5 collega’s hebben de opleiding B0 gevolgd;</w:t>
      </w:r>
    </w:p>
    <w:p w14:paraId="5E9BD44E" w14:textId="77777777" w:rsidR="00FC69E9" w:rsidRPr="00FC69E9" w:rsidRDefault="00FC69E9" w:rsidP="00FC69E9">
      <w:pPr>
        <w:pStyle w:val="Lijstalinea"/>
        <w:numPr>
          <w:ilvl w:val="0"/>
          <w:numId w:val="31"/>
        </w:numPr>
        <w:rPr>
          <w:sz w:val="21"/>
          <w:szCs w:val="21"/>
        </w:rPr>
      </w:pPr>
      <w:r w:rsidRPr="00FC69E9">
        <w:rPr>
          <w:sz w:val="21"/>
          <w:szCs w:val="21"/>
        </w:rPr>
        <w:t>15 collega’s hebben de opleiding B1a gevolgd;</w:t>
      </w:r>
    </w:p>
    <w:p w14:paraId="1B2CA854" w14:textId="77777777" w:rsidR="00FC69E9" w:rsidRPr="00FC69E9" w:rsidRDefault="00FC69E9" w:rsidP="00FC69E9">
      <w:pPr>
        <w:pStyle w:val="Lijstalinea"/>
        <w:numPr>
          <w:ilvl w:val="0"/>
          <w:numId w:val="31"/>
        </w:numPr>
        <w:rPr>
          <w:sz w:val="21"/>
          <w:szCs w:val="21"/>
        </w:rPr>
      </w:pPr>
      <w:r w:rsidRPr="00FC69E9">
        <w:rPr>
          <w:sz w:val="21"/>
          <w:szCs w:val="21"/>
        </w:rPr>
        <w:t>3 collega’s hebben de opleiding B1b gevolgd;</w:t>
      </w:r>
    </w:p>
    <w:p w14:paraId="1B4258E3" w14:textId="77777777" w:rsidR="00FC69E9" w:rsidRPr="00FC69E9" w:rsidRDefault="00FC69E9" w:rsidP="00FC69E9">
      <w:pPr>
        <w:pStyle w:val="Lijstalinea"/>
        <w:numPr>
          <w:ilvl w:val="0"/>
          <w:numId w:val="31"/>
        </w:numPr>
        <w:rPr>
          <w:sz w:val="21"/>
          <w:szCs w:val="21"/>
        </w:rPr>
      </w:pPr>
      <w:r w:rsidRPr="00FC69E9">
        <w:rPr>
          <w:sz w:val="21"/>
          <w:szCs w:val="21"/>
        </w:rPr>
        <w:t>3 collega’s volgen de opleiding B2;</w:t>
      </w:r>
    </w:p>
    <w:p w14:paraId="5B58C30C" w14:textId="77777777" w:rsidR="00FC69E9" w:rsidRPr="00FC69E9" w:rsidRDefault="00FC69E9" w:rsidP="00FC69E9">
      <w:pPr>
        <w:pStyle w:val="Lijstalinea"/>
        <w:numPr>
          <w:ilvl w:val="0"/>
          <w:numId w:val="31"/>
        </w:numPr>
        <w:rPr>
          <w:sz w:val="21"/>
          <w:szCs w:val="21"/>
        </w:rPr>
      </w:pPr>
      <w:r w:rsidRPr="00FC69E9">
        <w:rPr>
          <w:sz w:val="21"/>
          <w:szCs w:val="21"/>
        </w:rPr>
        <w:t>2 collega’s hebben de opleiding S3 gevolgd;</w:t>
      </w:r>
    </w:p>
    <w:p w14:paraId="773F813E" w14:textId="77777777" w:rsidR="00FC69E9" w:rsidRPr="00FC69E9" w:rsidRDefault="00FC69E9" w:rsidP="00FC69E9">
      <w:pPr>
        <w:pStyle w:val="Lijstalinea"/>
        <w:numPr>
          <w:ilvl w:val="0"/>
          <w:numId w:val="31"/>
        </w:numPr>
        <w:rPr>
          <w:sz w:val="21"/>
          <w:szCs w:val="21"/>
        </w:rPr>
      </w:pPr>
      <w:r w:rsidRPr="00FC69E9">
        <w:rPr>
          <w:sz w:val="21"/>
          <w:szCs w:val="21"/>
        </w:rPr>
        <w:t>Jaarabonnement e-learning NCOD 1 september 2022-31 augustus 2023;</w:t>
      </w:r>
    </w:p>
    <w:p w14:paraId="5A4E1837" w14:textId="77777777" w:rsidR="00FC69E9" w:rsidRPr="00FC69E9" w:rsidRDefault="00FC69E9" w:rsidP="00FC69E9">
      <w:pPr>
        <w:pStyle w:val="Lijstalinea"/>
        <w:numPr>
          <w:ilvl w:val="0"/>
          <w:numId w:val="31"/>
        </w:numPr>
        <w:rPr>
          <w:sz w:val="21"/>
          <w:szCs w:val="21"/>
        </w:rPr>
      </w:pPr>
      <w:r w:rsidRPr="00FC69E9">
        <w:rPr>
          <w:sz w:val="21"/>
          <w:szCs w:val="21"/>
        </w:rPr>
        <w:t>Jaarabonnement e-learning NCOD 1 september 2023-31 augustus 2024;</w:t>
      </w:r>
    </w:p>
    <w:p w14:paraId="0103D704" w14:textId="77777777" w:rsidR="00FC69E9" w:rsidRPr="00FC69E9" w:rsidRDefault="00FC69E9" w:rsidP="00FC69E9">
      <w:pPr>
        <w:pStyle w:val="Lijstalinea"/>
        <w:numPr>
          <w:ilvl w:val="0"/>
          <w:numId w:val="31"/>
        </w:numPr>
        <w:rPr>
          <w:sz w:val="21"/>
          <w:szCs w:val="21"/>
        </w:rPr>
      </w:pPr>
      <w:r w:rsidRPr="00FC69E9">
        <w:rPr>
          <w:sz w:val="21"/>
          <w:szCs w:val="21"/>
        </w:rPr>
        <w:t>Discover;</w:t>
      </w:r>
    </w:p>
    <w:p w14:paraId="0B5C708D" w14:textId="77777777" w:rsidR="00FC69E9" w:rsidRPr="00FC69E9" w:rsidRDefault="00FC69E9" w:rsidP="00FC69E9">
      <w:pPr>
        <w:pStyle w:val="Lijstalinea"/>
        <w:numPr>
          <w:ilvl w:val="0"/>
          <w:numId w:val="31"/>
        </w:numPr>
        <w:rPr>
          <w:sz w:val="21"/>
          <w:szCs w:val="21"/>
        </w:rPr>
      </w:pPr>
      <w:r w:rsidRPr="00FC69E9">
        <w:rPr>
          <w:sz w:val="21"/>
          <w:szCs w:val="21"/>
        </w:rPr>
        <w:t>Kennisscan alle medewerkers burgerzaken;</w:t>
      </w:r>
    </w:p>
    <w:p w14:paraId="74567842" w14:textId="3B8AE567" w:rsidR="00FC69E9" w:rsidRPr="00FC69E9" w:rsidRDefault="00FC69E9" w:rsidP="00FC69E9">
      <w:pPr>
        <w:pStyle w:val="Lijstalinea"/>
        <w:numPr>
          <w:ilvl w:val="0"/>
          <w:numId w:val="31"/>
        </w:numPr>
        <w:rPr>
          <w:sz w:val="21"/>
          <w:szCs w:val="21"/>
        </w:rPr>
      </w:pPr>
      <w:r w:rsidRPr="00FC69E9">
        <w:rPr>
          <w:sz w:val="21"/>
          <w:szCs w:val="21"/>
        </w:rPr>
        <w:t>9 collega’s naar actualiteiten dag B1a;</w:t>
      </w:r>
    </w:p>
    <w:p w14:paraId="345079AB" w14:textId="77777777" w:rsidR="00FC69E9" w:rsidRPr="00FC69E9" w:rsidRDefault="00FC69E9" w:rsidP="00FC69E9">
      <w:pPr>
        <w:pStyle w:val="Lijstalinea"/>
        <w:numPr>
          <w:ilvl w:val="0"/>
          <w:numId w:val="31"/>
        </w:numPr>
        <w:rPr>
          <w:sz w:val="21"/>
          <w:szCs w:val="21"/>
        </w:rPr>
      </w:pPr>
      <w:r w:rsidRPr="00FC69E9">
        <w:rPr>
          <w:sz w:val="21"/>
          <w:szCs w:val="21"/>
        </w:rPr>
        <w:t xml:space="preserve">20 vouchers voor examens in 2023. </w:t>
      </w:r>
    </w:p>
    <w:p w14:paraId="4BB6FA24" w14:textId="77777777" w:rsidR="00FC69E9" w:rsidRDefault="00FC69E9" w:rsidP="00FC69E9"/>
    <w:p w14:paraId="374361E5" w14:textId="77777777" w:rsidR="00FC69E9" w:rsidRDefault="00FC69E9" w:rsidP="00FC69E9"/>
    <w:p w14:paraId="0E5876C2" w14:textId="45A71E54" w:rsidR="00FC69E9" w:rsidRPr="00FC69E9" w:rsidRDefault="00FC69E9" w:rsidP="00FC69E9">
      <w:r w:rsidRPr="00FC69E9">
        <w:t>Voor 2022 komen we zodoende op het volgende kostenplaatje:</w:t>
      </w:r>
    </w:p>
    <w:p w14:paraId="72D09796" w14:textId="267D0579" w:rsidR="00FC69E9" w:rsidRPr="00FC69E9" w:rsidRDefault="00FC69E9" w:rsidP="00FC69E9">
      <w:r w:rsidRPr="00FC69E9">
        <w:t>Budget 2022</w:t>
      </w:r>
      <w:r w:rsidRPr="00FC69E9">
        <w:tab/>
      </w:r>
      <w:r w:rsidRPr="00FC69E9">
        <w:tab/>
      </w:r>
      <w:r w:rsidRPr="00FC69E9">
        <w:tab/>
      </w:r>
      <w:r w:rsidRPr="00FC69E9">
        <w:tab/>
      </w:r>
      <w:r w:rsidRPr="00FC69E9">
        <w:tab/>
        <w:t>€ 30.000</w:t>
      </w:r>
      <w:r w:rsidR="004E2979">
        <w:t>,00</w:t>
      </w:r>
    </w:p>
    <w:p w14:paraId="47544EA7" w14:textId="11837D45" w:rsidR="00FC69E9" w:rsidRPr="00FC69E9" w:rsidRDefault="00FC69E9" w:rsidP="00FC69E9">
      <w:r w:rsidRPr="00FC69E9">
        <w:t>Subsidie A&amp;O Fonds Gemeenten</w:t>
      </w:r>
      <w:r w:rsidRPr="00FC69E9">
        <w:tab/>
      </w:r>
      <w:r w:rsidRPr="00FC69E9">
        <w:tab/>
      </w:r>
      <w:r>
        <w:tab/>
      </w:r>
      <w:r w:rsidRPr="00FC69E9">
        <w:t>€   5.000</w:t>
      </w:r>
      <w:r w:rsidR="004E2979">
        <w:t>,00</w:t>
      </w:r>
    </w:p>
    <w:p w14:paraId="085A2B92" w14:textId="7BB53C7B" w:rsidR="00FC69E9" w:rsidRPr="00FC69E9" w:rsidRDefault="00FC69E9" w:rsidP="00FC69E9">
      <w:r w:rsidRPr="00FC69E9">
        <w:t>Minus: Reeds betaalde kosten</w:t>
      </w:r>
      <w:r w:rsidRPr="00FC69E9">
        <w:tab/>
      </w:r>
      <w:r w:rsidRPr="00FC69E9">
        <w:tab/>
      </w:r>
      <w:r>
        <w:tab/>
      </w:r>
      <w:r w:rsidRPr="00FC69E9">
        <w:t>€ 41.232,32</w:t>
      </w:r>
    </w:p>
    <w:p w14:paraId="06463DC9" w14:textId="77777777" w:rsidR="00FC69E9" w:rsidRPr="00FC69E9" w:rsidRDefault="00FC69E9" w:rsidP="00FC69E9">
      <w:r w:rsidRPr="00FC69E9">
        <w:tab/>
      </w:r>
      <w:r w:rsidRPr="00FC69E9">
        <w:tab/>
      </w:r>
      <w:r w:rsidRPr="00FC69E9">
        <w:tab/>
      </w:r>
      <w:r w:rsidRPr="00FC69E9">
        <w:tab/>
      </w:r>
      <w:r w:rsidRPr="00FC69E9">
        <w:tab/>
      </w:r>
      <w:r w:rsidRPr="00FC69E9">
        <w:tab/>
        <w:t>---------------</w:t>
      </w:r>
    </w:p>
    <w:p w14:paraId="4FBCEEE8" w14:textId="77777777" w:rsidR="00FC69E9" w:rsidRPr="00FC69E9" w:rsidRDefault="00FC69E9" w:rsidP="00FC69E9">
      <w:pPr>
        <w:pStyle w:val="Lijstalinea"/>
        <w:ind w:left="4248"/>
        <w:rPr>
          <w:sz w:val="21"/>
          <w:szCs w:val="21"/>
        </w:rPr>
      </w:pPr>
      <w:r w:rsidRPr="00FC69E9">
        <w:rPr>
          <w:sz w:val="21"/>
          <w:szCs w:val="21"/>
        </w:rPr>
        <w:t>-€ 6.232,32</w:t>
      </w:r>
    </w:p>
    <w:p w14:paraId="1E261E8A" w14:textId="77777777" w:rsidR="00FC69E9" w:rsidRPr="00FC69E9" w:rsidRDefault="00FC69E9" w:rsidP="00FC69E9"/>
    <w:p w14:paraId="376E48F5" w14:textId="77777777" w:rsidR="00FC69E9" w:rsidRPr="00FC69E9" w:rsidRDefault="00FC69E9" w:rsidP="00FC69E9">
      <w:r w:rsidRPr="00FC69E9">
        <w:t xml:space="preserve">We hebben in ons teamplan de ambitie uitgesproken om een lerende organisatie te zijn. In 2022 is er een kennisscan gedaan bij alle medewerkers van Burgerzaken en die resultaten hebben geleid tot de beslissing dat de basisopleiding van iedere medewerker weer op orde moet zijn. </w:t>
      </w:r>
    </w:p>
    <w:p w14:paraId="1CF1BB05" w14:textId="77777777" w:rsidR="00FC69E9" w:rsidRPr="00FC69E9" w:rsidRDefault="00FC69E9" w:rsidP="00FC69E9"/>
    <w:p w14:paraId="11FE5097" w14:textId="77777777" w:rsidR="002471F6" w:rsidRDefault="002471F6" w:rsidP="00FC69E9"/>
    <w:p w14:paraId="49294B46" w14:textId="77777777" w:rsidR="002471F6" w:rsidRDefault="002471F6" w:rsidP="00FC69E9"/>
    <w:p w14:paraId="00A06465" w14:textId="646671D1" w:rsidR="00FC69E9" w:rsidRPr="00FC69E9" w:rsidRDefault="00FC69E9" w:rsidP="00FC69E9">
      <w:r w:rsidRPr="00FC69E9">
        <w:lastRenderedPageBreak/>
        <w:t>In 2022 is daar een flinke slag geslagen, maar in 2023 moet nog het volgende gedaan/ besteed worden om het bovenstaande te behalen:</w:t>
      </w:r>
    </w:p>
    <w:p w14:paraId="2438254D" w14:textId="72DE429A" w:rsidR="00FC69E9" w:rsidRPr="00FC69E9" w:rsidRDefault="00FC69E9" w:rsidP="00FC69E9">
      <w:pPr>
        <w:pStyle w:val="Lijstalinea"/>
        <w:numPr>
          <w:ilvl w:val="0"/>
          <w:numId w:val="32"/>
        </w:numPr>
        <w:rPr>
          <w:sz w:val="21"/>
          <w:szCs w:val="21"/>
        </w:rPr>
      </w:pPr>
      <w:r w:rsidRPr="00FC69E9">
        <w:rPr>
          <w:sz w:val="21"/>
          <w:szCs w:val="21"/>
        </w:rPr>
        <w:t>8 medewerkers volgen opleiding B1a</w:t>
      </w:r>
      <w:r w:rsidRPr="00FC69E9">
        <w:rPr>
          <w:sz w:val="21"/>
          <w:szCs w:val="21"/>
        </w:rPr>
        <w:tab/>
      </w:r>
      <w:r w:rsidRPr="00FC69E9">
        <w:rPr>
          <w:sz w:val="21"/>
          <w:szCs w:val="21"/>
        </w:rPr>
        <w:tab/>
      </w:r>
      <w:r>
        <w:rPr>
          <w:sz w:val="21"/>
          <w:szCs w:val="21"/>
        </w:rPr>
        <w:tab/>
      </w:r>
      <w:r w:rsidRPr="00FC69E9">
        <w:rPr>
          <w:sz w:val="21"/>
          <w:szCs w:val="21"/>
        </w:rPr>
        <w:t>€   5.550,00</w:t>
      </w:r>
    </w:p>
    <w:p w14:paraId="18FBADB4" w14:textId="53ADFAF7" w:rsidR="00FC69E9" w:rsidRPr="00FC69E9" w:rsidRDefault="00FC69E9" w:rsidP="00FC69E9">
      <w:pPr>
        <w:pStyle w:val="Lijstalinea"/>
        <w:numPr>
          <w:ilvl w:val="0"/>
          <w:numId w:val="32"/>
        </w:numPr>
        <w:rPr>
          <w:sz w:val="21"/>
          <w:szCs w:val="21"/>
        </w:rPr>
      </w:pPr>
      <w:r w:rsidRPr="00FC69E9">
        <w:rPr>
          <w:sz w:val="21"/>
          <w:szCs w:val="21"/>
        </w:rPr>
        <w:t>3 medewerkers volgen opleiding B1b</w:t>
      </w:r>
      <w:r w:rsidRPr="00FC69E9">
        <w:rPr>
          <w:sz w:val="21"/>
          <w:szCs w:val="21"/>
        </w:rPr>
        <w:tab/>
      </w:r>
      <w:r w:rsidRPr="00FC69E9">
        <w:rPr>
          <w:sz w:val="21"/>
          <w:szCs w:val="21"/>
        </w:rPr>
        <w:tab/>
      </w:r>
      <w:r>
        <w:rPr>
          <w:sz w:val="21"/>
          <w:szCs w:val="21"/>
        </w:rPr>
        <w:tab/>
      </w:r>
      <w:r w:rsidRPr="00FC69E9">
        <w:rPr>
          <w:sz w:val="21"/>
          <w:szCs w:val="21"/>
        </w:rPr>
        <w:t>€   1.815,00</w:t>
      </w:r>
    </w:p>
    <w:p w14:paraId="0A43903F" w14:textId="77777777" w:rsidR="00FC69E9" w:rsidRPr="00FC69E9" w:rsidRDefault="00FC69E9" w:rsidP="00FC69E9">
      <w:pPr>
        <w:pStyle w:val="Lijstalinea"/>
        <w:numPr>
          <w:ilvl w:val="0"/>
          <w:numId w:val="32"/>
        </w:numPr>
        <w:rPr>
          <w:sz w:val="21"/>
          <w:szCs w:val="21"/>
        </w:rPr>
      </w:pPr>
      <w:r w:rsidRPr="00FC69E9">
        <w:rPr>
          <w:sz w:val="21"/>
          <w:szCs w:val="21"/>
        </w:rPr>
        <w:t>6 medewerkers volgen opleiding B2</w:t>
      </w:r>
      <w:r w:rsidRPr="00FC69E9">
        <w:rPr>
          <w:sz w:val="21"/>
          <w:szCs w:val="21"/>
        </w:rPr>
        <w:tab/>
      </w:r>
      <w:r w:rsidRPr="00FC69E9">
        <w:rPr>
          <w:sz w:val="21"/>
          <w:szCs w:val="21"/>
        </w:rPr>
        <w:tab/>
      </w:r>
      <w:r w:rsidRPr="00FC69E9">
        <w:rPr>
          <w:sz w:val="21"/>
          <w:szCs w:val="21"/>
        </w:rPr>
        <w:tab/>
        <w:t>€   1.299,54</w:t>
      </w:r>
    </w:p>
    <w:p w14:paraId="5D018568" w14:textId="77777777" w:rsidR="00FC69E9" w:rsidRPr="00FC69E9" w:rsidRDefault="00FC69E9" w:rsidP="00FC69E9">
      <w:pPr>
        <w:pStyle w:val="Lijstalinea"/>
        <w:numPr>
          <w:ilvl w:val="0"/>
          <w:numId w:val="32"/>
        </w:numPr>
        <w:rPr>
          <w:sz w:val="21"/>
          <w:szCs w:val="21"/>
        </w:rPr>
      </w:pPr>
      <w:r w:rsidRPr="00FC69E9">
        <w:rPr>
          <w:sz w:val="21"/>
          <w:szCs w:val="21"/>
        </w:rPr>
        <w:t>9 medewerkers volgen opleiding B3</w:t>
      </w:r>
      <w:r w:rsidRPr="00FC69E9">
        <w:rPr>
          <w:sz w:val="21"/>
          <w:szCs w:val="21"/>
        </w:rPr>
        <w:tab/>
      </w:r>
      <w:r w:rsidRPr="00FC69E9">
        <w:rPr>
          <w:sz w:val="21"/>
          <w:szCs w:val="21"/>
        </w:rPr>
        <w:tab/>
      </w:r>
      <w:r w:rsidRPr="00FC69E9">
        <w:rPr>
          <w:sz w:val="21"/>
          <w:szCs w:val="21"/>
        </w:rPr>
        <w:tab/>
        <w:t>€   1.949,31</w:t>
      </w:r>
    </w:p>
    <w:p w14:paraId="1E67D80A" w14:textId="0FE2B293" w:rsidR="00FC69E9" w:rsidRPr="00FC69E9" w:rsidRDefault="00FC69E9" w:rsidP="00FC69E9">
      <w:pPr>
        <w:pStyle w:val="Lijstalinea"/>
        <w:numPr>
          <w:ilvl w:val="0"/>
          <w:numId w:val="32"/>
        </w:numPr>
        <w:rPr>
          <w:sz w:val="21"/>
          <w:szCs w:val="21"/>
        </w:rPr>
      </w:pPr>
      <w:r w:rsidRPr="00FC69E9">
        <w:rPr>
          <w:sz w:val="21"/>
          <w:szCs w:val="21"/>
        </w:rPr>
        <w:t>2 medewerkers volgen opleiding B4a</w:t>
      </w:r>
      <w:r w:rsidRPr="00FC69E9">
        <w:rPr>
          <w:sz w:val="21"/>
          <w:szCs w:val="21"/>
        </w:rPr>
        <w:tab/>
      </w:r>
      <w:r w:rsidRPr="00FC69E9">
        <w:rPr>
          <w:sz w:val="21"/>
          <w:szCs w:val="21"/>
        </w:rPr>
        <w:tab/>
      </w:r>
      <w:r>
        <w:rPr>
          <w:sz w:val="21"/>
          <w:szCs w:val="21"/>
        </w:rPr>
        <w:tab/>
      </w:r>
      <w:r w:rsidRPr="00FC69E9">
        <w:rPr>
          <w:sz w:val="21"/>
          <w:szCs w:val="21"/>
        </w:rPr>
        <w:t>€           0,00 (vouchers)</w:t>
      </w:r>
    </w:p>
    <w:p w14:paraId="10D7ACFC" w14:textId="5481BAA8" w:rsidR="00FC69E9" w:rsidRPr="00FC69E9" w:rsidRDefault="00FC69E9" w:rsidP="00FC69E9">
      <w:pPr>
        <w:pStyle w:val="Lijstalinea"/>
        <w:numPr>
          <w:ilvl w:val="0"/>
          <w:numId w:val="32"/>
        </w:numPr>
        <w:rPr>
          <w:sz w:val="21"/>
          <w:szCs w:val="21"/>
        </w:rPr>
      </w:pPr>
      <w:r w:rsidRPr="00FC69E9">
        <w:rPr>
          <w:sz w:val="21"/>
          <w:szCs w:val="21"/>
        </w:rPr>
        <w:t>2 medewerkers volgen opleiding B4b</w:t>
      </w:r>
      <w:r w:rsidRPr="00FC69E9">
        <w:rPr>
          <w:sz w:val="21"/>
          <w:szCs w:val="21"/>
        </w:rPr>
        <w:tab/>
      </w:r>
      <w:r w:rsidRPr="00FC69E9">
        <w:rPr>
          <w:sz w:val="21"/>
          <w:szCs w:val="21"/>
        </w:rPr>
        <w:tab/>
      </w:r>
      <w:r>
        <w:rPr>
          <w:sz w:val="21"/>
          <w:szCs w:val="21"/>
        </w:rPr>
        <w:tab/>
      </w:r>
      <w:r w:rsidRPr="00FC69E9">
        <w:rPr>
          <w:sz w:val="21"/>
          <w:szCs w:val="21"/>
        </w:rPr>
        <w:t>€           0,00 (vouchers)</w:t>
      </w:r>
    </w:p>
    <w:p w14:paraId="3D13FF9C" w14:textId="06E96854" w:rsidR="00FC69E9" w:rsidRPr="00FC69E9" w:rsidRDefault="00FC69E9" w:rsidP="00FC69E9">
      <w:pPr>
        <w:pStyle w:val="Lijstalinea"/>
        <w:numPr>
          <w:ilvl w:val="0"/>
          <w:numId w:val="32"/>
        </w:numPr>
        <w:rPr>
          <w:sz w:val="21"/>
          <w:szCs w:val="21"/>
        </w:rPr>
      </w:pPr>
      <w:r w:rsidRPr="00FC69E9">
        <w:rPr>
          <w:sz w:val="21"/>
          <w:szCs w:val="21"/>
        </w:rPr>
        <w:t>1 medewerker volgt opleiding B5</w:t>
      </w:r>
      <w:r w:rsidRPr="00FC69E9">
        <w:rPr>
          <w:sz w:val="21"/>
          <w:szCs w:val="21"/>
        </w:rPr>
        <w:tab/>
      </w:r>
      <w:r w:rsidRPr="00FC69E9">
        <w:rPr>
          <w:sz w:val="21"/>
          <w:szCs w:val="21"/>
        </w:rPr>
        <w:tab/>
      </w:r>
      <w:r w:rsidRPr="00FC69E9">
        <w:rPr>
          <w:sz w:val="21"/>
          <w:szCs w:val="21"/>
        </w:rPr>
        <w:tab/>
      </w:r>
      <w:r>
        <w:rPr>
          <w:sz w:val="21"/>
          <w:szCs w:val="21"/>
        </w:rPr>
        <w:tab/>
      </w:r>
      <w:r w:rsidRPr="00FC69E9">
        <w:rPr>
          <w:sz w:val="21"/>
          <w:szCs w:val="21"/>
        </w:rPr>
        <w:t>€           0,00 (voucher)</w:t>
      </w:r>
    </w:p>
    <w:p w14:paraId="4341E920" w14:textId="77777777" w:rsidR="00FC69E9" w:rsidRPr="00FC69E9" w:rsidRDefault="00FC69E9" w:rsidP="00FC69E9">
      <w:pPr>
        <w:pStyle w:val="Lijstalinea"/>
        <w:numPr>
          <w:ilvl w:val="0"/>
          <w:numId w:val="32"/>
        </w:numPr>
        <w:rPr>
          <w:sz w:val="21"/>
          <w:szCs w:val="21"/>
        </w:rPr>
      </w:pPr>
      <w:r w:rsidRPr="00FC69E9">
        <w:rPr>
          <w:sz w:val="21"/>
          <w:szCs w:val="21"/>
        </w:rPr>
        <w:t>1 medewerker volgt opleiding B 7</w:t>
      </w:r>
      <w:r w:rsidRPr="00FC69E9">
        <w:rPr>
          <w:sz w:val="21"/>
          <w:szCs w:val="21"/>
        </w:rPr>
        <w:tab/>
      </w:r>
      <w:r w:rsidRPr="00FC69E9">
        <w:rPr>
          <w:sz w:val="21"/>
          <w:szCs w:val="21"/>
        </w:rPr>
        <w:tab/>
      </w:r>
      <w:r w:rsidRPr="00FC69E9">
        <w:rPr>
          <w:sz w:val="21"/>
          <w:szCs w:val="21"/>
        </w:rPr>
        <w:tab/>
        <w:t>€           0,00 (voucher)</w:t>
      </w:r>
    </w:p>
    <w:p w14:paraId="52994837" w14:textId="77777777" w:rsidR="00FC69E9" w:rsidRPr="00FC69E9" w:rsidRDefault="00FC69E9" w:rsidP="00FC69E9">
      <w:pPr>
        <w:pStyle w:val="Lijstalinea"/>
        <w:numPr>
          <w:ilvl w:val="0"/>
          <w:numId w:val="32"/>
        </w:numPr>
        <w:rPr>
          <w:sz w:val="21"/>
          <w:szCs w:val="21"/>
        </w:rPr>
      </w:pPr>
      <w:r w:rsidRPr="00FC69E9">
        <w:rPr>
          <w:sz w:val="21"/>
          <w:szCs w:val="21"/>
        </w:rPr>
        <w:t>9 medewerkers volgen opleiding B8</w:t>
      </w:r>
      <w:r w:rsidRPr="00FC69E9">
        <w:rPr>
          <w:sz w:val="21"/>
          <w:szCs w:val="21"/>
        </w:rPr>
        <w:tab/>
      </w:r>
      <w:r w:rsidRPr="00FC69E9">
        <w:rPr>
          <w:sz w:val="21"/>
          <w:szCs w:val="21"/>
        </w:rPr>
        <w:tab/>
      </w:r>
      <w:r w:rsidRPr="00FC69E9">
        <w:rPr>
          <w:sz w:val="21"/>
          <w:szCs w:val="21"/>
        </w:rPr>
        <w:tab/>
        <w:t>€   1.949,31</w:t>
      </w:r>
    </w:p>
    <w:p w14:paraId="5D744CC8" w14:textId="77777777" w:rsidR="00FC69E9" w:rsidRPr="00FC69E9" w:rsidRDefault="00FC69E9" w:rsidP="00FC69E9">
      <w:pPr>
        <w:pStyle w:val="Lijstalinea"/>
        <w:numPr>
          <w:ilvl w:val="0"/>
          <w:numId w:val="32"/>
        </w:numPr>
        <w:rPr>
          <w:sz w:val="21"/>
          <w:szCs w:val="21"/>
        </w:rPr>
      </w:pPr>
      <w:r w:rsidRPr="00FC69E9">
        <w:rPr>
          <w:sz w:val="21"/>
          <w:szCs w:val="21"/>
        </w:rPr>
        <w:t>5 medewerkers volgen opleiding B9</w:t>
      </w:r>
      <w:r w:rsidRPr="00FC69E9">
        <w:rPr>
          <w:sz w:val="21"/>
          <w:szCs w:val="21"/>
        </w:rPr>
        <w:tab/>
      </w:r>
      <w:r w:rsidRPr="00FC69E9">
        <w:rPr>
          <w:sz w:val="21"/>
          <w:szCs w:val="21"/>
        </w:rPr>
        <w:tab/>
      </w:r>
      <w:r w:rsidRPr="00FC69E9">
        <w:rPr>
          <w:sz w:val="21"/>
          <w:szCs w:val="21"/>
        </w:rPr>
        <w:tab/>
        <w:t>€           0,00 (vouchers)</w:t>
      </w:r>
    </w:p>
    <w:p w14:paraId="51B27696" w14:textId="43541776" w:rsidR="00FC69E9" w:rsidRPr="00FC69E9" w:rsidRDefault="00FC69E9" w:rsidP="00FC69E9">
      <w:pPr>
        <w:pStyle w:val="Lijstalinea"/>
        <w:numPr>
          <w:ilvl w:val="0"/>
          <w:numId w:val="32"/>
        </w:numPr>
        <w:rPr>
          <w:sz w:val="21"/>
          <w:szCs w:val="21"/>
        </w:rPr>
      </w:pPr>
      <w:r w:rsidRPr="00FC69E9">
        <w:rPr>
          <w:sz w:val="21"/>
          <w:szCs w:val="21"/>
        </w:rPr>
        <w:t>21 medewerkers volgen opleiding B9</w:t>
      </w:r>
      <w:r w:rsidRPr="00FC69E9">
        <w:rPr>
          <w:sz w:val="21"/>
          <w:szCs w:val="21"/>
        </w:rPr>
        <w:tab/>
      </w:r>
      <w:r w:rsidRPr="00FC69E9">
        <w:rPr>
          <w:sz w:val="21"/>
          <w:szCs w:val="21"/>
        </w:rPr>
        <w:tab/>
      </w:r>
      <w:r>
        <w:rPr>
          <w:sz w:val="21"/>
          <w:szCs w:val="21"/>
        </w:rPr>
        <w:tab/>
      </w:r>
      <w:r w:rsidRPr="00FC69E9">
        <w:rPr>
          <w:sz w:val="21"/>
          <w:szCs w:val="21"/>
        </w:rPr>
        <w:t xml:space="preserve">€   4.548,39 </w:t>
      </w:r>
    </w:p>
    <w:p w14:paraId="467C41D7" w14:textId="0C14E582" w:rsidR="00FC69E9" w:rsidRPr="00FC69E9" w:rsidRDefault="00FC69E9" w:rsidP="00FC69E9">
      <w:pPr>
        <w:pStyle w:val="Lijstalinea"/>
        <w:numPr>
          <w:ilvl w:val="0"/>
          <w:numId w:val="32"/>
        </w:numPr>
        <w:rPr>
          <w:sz w:val="21"/>
          <w:szCs w:val="21"/>
        </w:rPr>
      </w:pPr>
      <w:r w:rsidRPr="00FC69E9">
        <w:rPr>
          <w:sz w:val="21"/>
          <w:szCs w:val="21"/>
        </w:rPr>
        <w:t>2 medewerkers volgen opleiding B10</w:t>
      </w:r>
      <w:r w:rsidRPr="00FC69E9">
        <w:rPr>
          <w:sz w:val="21"/>
          <w:szCs w:val="21"/>
        </w:rPr>
        <w:tab/>
      </w:r>
      <w:r w:rsidRPr="00FC69E9">
        <w:rPr>
          <w:sz w:val="21"/>
          <w:szCs w:val="21"/>
        </w:rPr>
        <w:tab/>
      </w:r>
      <w:r>
        <w:rPr>
          <w:sz w:val="21"/>
          <w:szCs w:val="21"/>
        </w:rPr>
        <w:tab/>
      </w:r>
      <w:r w:rsidRPr="00FC69E9">
        <w:rPr>
          <w:sz w:val="21"/>
          <w:szCs w:val="21"/>
        </w:rPr>
        <w:t>€      433,18</w:t>
      </w:r>
    </w:p>
    <w:p w14:paraId="27F6BDC8" w14:textId="77777777" w:rsidR="00FC69E9" w:rsidRPr="00FC69E9" w:rsidRDefault="00FC69E9" w:rsidP="00FC69E9">
      <w:pPr>
        <w:pStyle w:val="Lijstalinea"/>
        <w:numPr>
          <w:ilvl w:val="0"/>
          <w:numId w:val="32"/>
        </w:numPr>
        <w:rPr>
          <w:sz w:val="21"/>
          <w:szCs w:val="21"/>
        </w:rPr>
      </w:pPr>
      <w:r w:rsidRPr="00FC69E9">
        <w:rPr>
          <w:sz w:val="21"/>
          <w:szCs w:val="21"/>
        </w:rPr>
        <w:t>9 medewerkers volgen opleiding V1</w:t>
      </w:r>
      <w:r w:rsidRPr="00FC69E9">
        <w:rPr>
          <w:sz w:val="21"/>
          <w:szCs w:val="21"/>
        </w:rPr>
        <w:tab/>
      </w:r>
      <w:r w:rsidRPr="00FC69E9">
        <w:rPr>
          <w:sz w:val="21"/>
          <w:szCs w:val="21"/>
        </w:rPr>
        <w:tab/>
      </w:r>
      <w:r w:rsidRPr="00FC69E9">
        <w:rPr>
          <w:sz w:val="21"/>
          <w:szCs w:val="21"/>
        </w:rPr>
        <w:tab/>
        <w:t>€   3.757,05</w:t>
      </w:r>
    </w:p>
    <w:p w14:paraId="3FDB71FB" w14:textId="77777777" w:rsidR="00FC69E9" w:rsidRPr="00FC69E9" w:rsidRDefault="00FC69E9" w:rsidP="00FC69E9">
      <w:pPr>
        <w:pStyle w:val="Lijstalinea"/>
        <w:numPr>
          <w:ilvl w:val="0"/>
          <w:numId w:val="32"/>
        </w:numPr>
        <w:rPr>
          <w:sz w:val="21"/>
          <w:szCs w:val="21"/>
        </w:rPr>
      </w:pPr>
      <w:r w:rsidRPr="00FC69E9">
        <w:rPr>
          <w:sz w:val="21"/>
          <w:szCs w:val="21"/>
        </w:rPr>
        <w:t>9 medewerkers volgen opleiding V2</w:t>
      </w:r>
      <w:r w:rsidRPr="00FC69E9">
        <w:rPr>
          <w:sz w:val="21"/>
          <w:szCs w:val="21"/>
        </w:rPr>
        <w:tab/>
      </w:r>
      <w:r w:rsidRPr="00FC69E9">
        <w:rPr>
          <w:sz w:val="21"/>
          <w:szCs w:val="21"/>
        </w:rPr>
        <w:tab/>
      </w:r>
      <w:r w:rsidRPr="00FC69E9">
        <w:rPr>
          <w:sz w:val="21"/>
          <w:szCs w:val="21"/>
        </w:rPr>
        <w:tab/>
        <w:t>€   3.212,55</w:t>
      </w:r>
    </w:p>
    <w:p w14:paraId="60B0793B" w14:textId="77777777" w:rsidR="00FC69E9" w:rsidRPr="00FC69E9" w:rsidRDefault="00FC69E9" w:rsidP="00FC69E9">
      <w:pPr>
        <w:pStyle w:val="Lijstalinea"/>
        <w:ind w:left="5664"/>
        <w:rPr>
          <w:sz w:val="21"/>
          <w:szCs w:val="21"/>
        </w:rPr>
      </w:pPr>
      <w:r w:rsidRPr="00FC69E9">
        <w:rPr>
          <w:sz w:val="21"/>
          <w:szCs w:val="21"/>
        </w:rPr>
        <w:t>--------------</w:t>
      </w:r>
    </w:p>
    <w:p w14:paraId="6D27BE79" w14:textId="77777777" w:rsidR="00FC69E9" w:rsidRPr="00FC69E9" w:rsidRDefault="00FC69E9" w:rsidP="00FC69E9">
      <w:pPr>
        <w:pStyle w:val="Lijstalinea"/>
        <w:ind w:left="5664"/>
        <w:rPr>
          <w:sz w:val="21"/>
          <w:szCs w:val="21"/>
        </w:rPr>
      </w:pPr>
      <w:r w:rsidRPr="00FC69E9">
        <w:rPr>
          <w:sz w:val="21"/>
          <w:szCs w:val="21"/>
        </w:rPr>
        <w:t>€ 24.514,33</w:t>
      </w:r>
    </w:p>
    <w:p w14:paraId="28C31355" w14:textId="37F8D11F" w:rsidR="00FC69E9" w:rsidRPr="00FC69E9" w:rsidRDefault="00FC69E9" w:rsidP="00FC69E9">
      <w:r w:rsidRPr="00FC69E9">
        <w:t>Verder is er nog een verzoek van de babsen om opleiding te volgen. Het is nog niet bekend om welk bedrag het gaat. We geven dan ook een geschat bedrag van € 5.000</w:t>
      </w:r>
      <w:r w:rsidR="004E2979">
        <w:t xml:space="preserve"> </w:t>
      </w:r>
      <w:r w:rsidRPr="00FC69E9">
        <w:t xml:space="preserve">voor 12 babsen. Tevens zouden we een budget willen vragen voor actualiteitencursussen (geschat bedrag € 2.000) en herexamens (geschat bedrag € 2.420). </w:t>
      </w:r>
    </w:p>
    <w:p w14:paraId="5EC96298" w14:textId="77777777" w:rsidR="00FC69E9" w:rsidRPr="00FC69E9" w:rsidRDefault="00FC69E9" w:rsidP="00FC69E9">
      <w:r w:rsidRPr="00FC69E9">
        <w:t xml:space="preserve">Gezien het bovenstaande vragen we voor 2023 een opleidingsbudget van € 34.000,00. </w:t>
      </w:r>
    </w:p>
    <w:p w14:paraId="1BDF72B1" w14:textId="77777777" w:rsidR="00FC69E9" w:rsidRDefault="00FC69E9" w:rsidP="00FC69E9"/>
    <w:p w14:paraId="6ED83C54" w14:textId="5AE67571" w:rsidR="00FC69E9" w:rsidRPr="00FC69E9" w:rsidRDefault="00FC69E9" w:rsidP="00FC69E9">
      <w:r w:rsidRPr="00FC69E9">
        <w:t>Daarbij maken we nog de volgende kanttekeningen:</w:t>
      </w:r>
    </w:p>
    <w:p w14:paraId="788F5DEB" w14:textId="77777777" w:rsidR="00FC69E9" w:rsidRPr="00FC69E9" w:rsidRDefault="00FC69E9" w:rsidP="00FC69E9">
      <w:pPr>
        <w:pStyle w:val="Lijstalinea"/>
        <w:numPr>
          <w:ilvl w:val="0"/>
          <w:numId w:val="33"/>
        </w:numPr>
        <w:rPr>
          <w:sz w:val="21"/>
          <w:szCs w:val="21"/>
        </w:rPr>
      </w:pPr>
      <w:r w:rsidRPr="00FC69E9">
        <w:rPr>
          <w:sz w:val="21"/>
          <w:szCs w:val="21"/>
        </w:rPr>
        <w:t xml:space="preserve">Dit jaar gaat het nog om een substantieel bedrag, maar bedragen van deze orde hoeven we de komende jaren niet meer te vragen. Het gaat echt om een inhaalslag in 2022 en 2023. </w:t>
      </w:r>
    </w:p>
    <w:p w14:paraId="2F1306DE" w14:textId="77777777" w:rsidR="00FC69E9" w:rsidRPr="00FC69E9" w:rsidRDefault="00FC69E9" w:rsidP="00FC69E9">
      <w:pPr>
        <w:pStyle w:val="Lijstalinea"/>
        <w:numPr>
          <w:ilvl w:val="0"/>
          <w:numId w:val="33"/>
        </w:numPr>
        <w:rPr>
          <w:sz w:val="21"/>
          <w:szCs w:val="21"/>
        </w:rPr>
      </w:pPr>
      <w:r w:rsidRPr="00FC69E9">
        <w:rPr>
          <w:sz w:val="21"/>
          <w:szCs w:val="21"/>
        </w:rPr>
        <w:t xml:space="preserve">We hebben begrepen, dat van bovengenoemde opleidingen het examen van de opleiding B1a verplicht wordt. </w:t>
      </w:r>
    </w:p>
    <w:p w14:paraId="07FB4E4A" w14:textId="77777777" w:rsidR="00FC69E9" w:rsidRPr="00FC69E9" w:rsidRDefault="00FC69E9" w:rsidP="00FC69E9">
      <w:pPr>
        <w:pStyle w:val="Lijstalinea"/>
        <w:numPr>
          <w:ilvl w:val="0"/>
          <w:numId w:val="33"/>
        </w:numPr>
        <w:rPr>
          <w:sz w:val="21"/>
          <w:szCs w:val="21"/>
        </w:rPr>
      </w:pPr>
      <w:r w:rsidRPr="00FC69E9">
        <w:rPr>
          <w:sz w:val="21"/>
          <w:szCs w:val="21"/>
        </w:rPr>
        <w:t xml:space="preserve">We streven ernaar de kosten voor de opleiding babsen, actualiteitencursussen en herexamens zo laag mogelijk te houden. </w:t>
      </w:r>
    </w:p>
    <w:p w14:paraId="7BF9D5A1" w14:textId="103CF319" w:rsidR="003C05C9" w:rsidRPr="00384DAF" w:rsidRDefault="00FC69E9" w:rsidP="00384DAF">
      <w:pPr>
        <w:pStyle w:val="Lijstalinea"/>
        <w:numPr>
          <w:ilvl w:val="0"/>
          <w:numId w:val="33"/>
        </w:numPr>
        <w:rPr>
          <w:sz w:val="21"/>
          <w:szCs w:val="21"/>
        </w:rPr>
      </w:pPr>
      <w:r w:rsidRPr="00FC69E9">
        <w:rPr>
          <w:sz w:val="21"/>
          <w:szCs w:val="21"/>
        </w:rPr>
        <w:t>We gaan binnenkort nog in gesprek met het A&amp;O Fonds over ons opleidingsplan en hopen nog een subsidie te kunnen krijgen voor het bovenstaande. Voor het jaar 2022 is aan Burgerzaken een subsidie van € 5.000 toegekend.</w:t>
      </w:r>
    </w:p>
    <w:p w14:paraId="687107C2" w14:textId="77777777" w:rsidR="002D76FB" w:rsidRPr="005F2CD0" w:rsidRDefault="002D76FB" w:rsidP="003C05C9">
      <w:pPr>
        <w:pStyle w:val="Koptekst"/>
        <w:tabs>
          <w:tab w:val="clear" w:pos="4536"/>
          <w:tab w:val="clear" w:pos="9072"/>
        </w:tabs>
        <w:spacing w:line="240" w:lineRule="atLeast"/>
        <w:rPr>
          <w:rFonts w:cs="Calibri"/>
          <w:b/>
          <w:bCs/>
        </w:rPr>
      </w:pPr>
    </w:p>
    <w:p w14:paraId="4E297D52" w14:textId="49D25A3A" w:rsidR="003C05C9" w:rsidRDefault="003C05C9" w:rsidP="003C05C9">
      <w:pPr>
        <w:pStyle w:val="Koptekst"/>
        <w:tabs>
          <w:tab w:val="clear" w:pos="4536"/>
          <w:tab w:val="clear" w:pos="9072"/>
        </w:tabs>
        <w:spacing w:line="240" w:lineRule="atLeast"/>
        <w:rPr>
          <w:rFonts w:cs="Calibri"/>
        </w:rPr>
      </w:pPr>
    </w:p>
    <w:p w14:paraId="25DC424E" w14:textId="0DE87F02" w:rsidR="00384DAF" w:rsidRDefault="00384DAF" w:rsidP="003C05C9">
      <w:pPr>
        <w:pStyle w:val="Koptekst"/>
        <w:tabs>
          <w:tab w:val="clear" w:pos="4536"/>
          <w:tab w:val="clear" w:pos="9072"/>
        </w:tabs>
        <w:spacing w:line="240" w:lineRule="atLeast"/>
        <w:rPr>
          <w:rFonts w:cs="Calibri"/>
        </w:rPr>
      </w:pPr>
    </w:p>
    <w:p w14:paraId="2B5D2CF2" w14:textId="309202C0" w:rsidR="00384DAF" w:rsidRDefault="00384DAF" w:rsidP="003C05C9">
      <w:pPr>
        <w:pStyle w:val="Koptekst"/>
        <w:tabs>
          <w:tab w:val="clear" w:pos="4536"/>
          <w:tab w:val="clear" w:pos="9072"/>
        </w:tabs>
        <w:spacing w:line="240" w:lineRule="atLeast"/>
        <w:rPr>
          <w:rFonts w:cs="Calibri"/>
        </w:rPr>
      </w:pPr>
    </w:p>
    <w:p w14:paraId="6C805A7C" w14:textId="77777777" w:rsidR="00384DAF" w:rsidRPr="005F2CD0" w:rsidRDefault="00384DAF" w:rsidP="003C05C9">
      <w:pPr>
        <w:pStyle w:val="Koptekst"/>
        <w:tabs>
          <w:tab w:val="clear" w:pos="4536"/>
          <w:tab w:val="clear" w:pos="9072"/>
        </w:tabs>
        <w:spacing w:line="240" w:lineRule="atLeast"/>
        <w:rPr>
          <w:rFonts w:cs="Calibri"/>
        </w:rPr>
      </w:pPr>
    </w:p>
    <w:p w14:paraId="302F6373" w14:textId="77777777" w:rsidR="0078723C" w:rsidRPr="005F2CD0" w:rsidRDefault="0078723C" w:rsidP="003C05C9">
      <w:pPr>
        <w:pStyle w:val="Koptekst"/>
        <w:tabs>
          <w:tab w:val="clear" w:pos="4536"/>
          <w:tab w:val="clear" w:pos="9072"/>
        </w:tabs>
        <w:spacing w:line="240" w:lineRule="atLeast"/>
        <w:rPr>
          <w:rFonts w:cs="Calibri"/>
        </w:rPr>
      </w:pPr>
    </w:p>
    <w:p w14:paraId="4A46FDC2" w14:textId="72B5240B" w:rsidR="002471F6" w:rsidRDefault="002471F6" w:rsidP="008B3982">
      <w:pPr>
        <w:pStyle w:val="Kop2"/>
      </w:pPr>
    </w:p>
    <w:p w14:paraId="2A34B7A7" w14:textId="77777777" w:rsidR="00384DAF" w:rsidRPr="00384DAF" w:rsidRDefault="00384DAF" w:rsidP="00384DAF"/>
    <w:p w14:paraId="65A8078D" w14:textId="0E7E290A" w:rsidR="007868AA" w:rsidRPr="002471F6" w:rsidRDefault="00D0419E" w:rsidP="00B03A36">
      <w:pPr>
        <w:pStyle w:val="Kop2"/>
        <w:numPr>
          <w:ilvl w:val="0"/>
          <w:numId w:val="33"/>
        </w:numPr>
        <w:rPr>
          <w:rStyle w:val="Intensieveverwijzing"/>
        </w:rPr>
      </w:pPr>
      <w:bookmarkStart w:id="4" w:name="_Toc128739586"/>
      <w:r w:rsidRPr="002471F6">
        <w:rPr>
          <w:rStyle w:val="Intensieveverwijzing"/>
        </w:rPr>
        <w:t>Overzicht opleidingen per bol</w:t>
      </w:r>
      <w:bookmarkEnd w:id="4"/>
    </w:p>
    <w:p w14:paraId="15BD673C" w14:textId="77777777" w:rsidR="009C1298" w:rsidRPr="005F2CD0" w:rsidRDefault="009C1298" w:rsidP="009C1298">
      <w:pPr>
        <w:pStyle w:val="Koptekst"/>
        <w:tabs>
          <w:tab w:val="clear" w:pos="4536"/>
          <w:tab w:val="clear" w:pos="9072"/>
        </w:tabs>
        <w:spacing w:line="240" w:lineRule="atLeast"/>
        <w:ind w:left="72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46"/>
        <w:gridCol w:w="1546"/>
        <w:gridCol w:w="1398"/>
        <w:gridCol w:w="1346"/>
        <w:gridCol w:w="1346"/>
      </w:tblGrid>
      <w:tr w:rsidR="00AF60A2" w:rsidRPr="005F2CD0" w14:paraId="419DFA61" w14:textId="77777777" w:rsidTr="005F2CD0">
        <w:tc>
          <w:tcPr>
            <w:tcW w:w="1983" w:type="dxa"/>
            <w:shd w:val="clear" w:color="auto" w:fill="auto"/>
          </w:tcPr>
          <w:p w14:paraId="467971F8" w14:textId="77777777" w:rsidR="009C1298" w:rsidRPr="005F2CD0" w:rsidRDefault="009C1298"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3C16180D" w14:textId="2A969974"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Medewerker verblijf- en adres</w:t>
            </w:r>
          </w:p>
        </w:tc>
        <w:tc>
          <w:tcPr>
            <w:tcW w:w="1546" w:type="dxa"/>
            <w:shd w:val="clear" w:color="auto" w:fill="auto"/>
          </w:tcPr>
          <w:p w14:paraId="36A58636" w14:textId="0767FC50"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Medewerker reisdocumenten en rijbewijzen</w:t>
            </w:r>
          </w:p>
        </w:tc>
        <w:tc>
          <w:tcPr>
            <w:tcW w:w="1461" w:type="dxa"/>
            <w:shd w:val="clear" w:color="auto" w:fill="auto"/>
          </w:tcPr>
          <w:p w14:paraId="071A9725" w14:textId="6C00F0AD"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Medewerker BRP/1</w:t>
            </w:r>
            <w:r w:rsidRPr="005F2CD0">
              <w:rPr>
                <w:rFonts w:cs="Calibri"/>
                <w:sz w:val="20"/>
                <w:szCs w:val="20"/>
                <w:vertAlign w:val="superscript"/>
              </w:rPr>
              <w:t>e</w:t>
            </w:r>
            <w:r w:rsidRPr="005F2CD0">
              <w:rPr>
                <w:rFonts w:cs="Calibri"/>
                <w:sz w:val="20"/>
                <w:szCs w:val="20"/>
              </w:rPr>
              <w:t xml:space="preserve"> inschrijvingen en RNI</w:t>
            </w:r>
          </w:p>
        </w:tc>
        <w:tc>
          <w:tcPr>
            <w:tcW w:w="1433" w:type="dxa"/>
            <w:shd w:val="clear" w:color="auto" w:fill="auto"/>
          </w:tcPr>
          <w:p w14:paraId="22250B88" w14:textId="67AD4F25"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Medewerker naturalisatie en optie</w:t>
            </w:r>
          </w:p>
        </w:tc>
        <w:tc>
          <w:tcPr>
            <w:tcW w:w="1433" w:type="dxa"/>
            <w:shd w:val="clear" w:color="auto" w:fill="auto"/>
          </w:tcPr>
          <w:p w14:paraId="023836E1" w14:textId="091E5E46"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Medewerker burgerlijke stand</w:t>
            </w:r>
          </w:p>
        </w:tc>
      </w:tr>
      <w:tr w:rsidR="00AF60A2" w:rsidRPr="005F2CD0" w14:paraId="0A67AFE0" w14:textId="77777777" w:rsidTr="005F2CD0">
        <w:tc>
          <w:tcPr>
            <w:tcW w:w="1983" w:type="dxa"/>
            <w:shd w:val="clear" w:color="auto" w:fill="auto"/>
          </w:tcPr>
          <w:p w14:paraId="366D1A86" w14:textId="77777777"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B0 startersmodule</w:t>
            </w:r>
          </w:p>
          <w:p w14:paraId="295CAB77" w14:textId="0916454C"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632AB5CA" w14:textId="70817267"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788D041C" w14:textId="57A3AD78"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54E39E6E" w14:textId="06914C36"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3B41D055" w14:textId="5A620D89"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66E215B5" w14:textId="5ADF73E9"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16889A0A" w14:textId="77777777" w:rsidTr="005F2CD0">
        <w:tc>
          <w:tcPr>
            <w:tcW w:w="1983" w:type="dxa"/>
            <w:shd w:val="clear" w:color="auto" w:fill="auto"/>
          </w:tcPr>
          <w:p w14:paraId="06C265F1" w14:textId="77777777"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V1 dienstverlening</w:t>
            </w:r>
          </w:p>
          <w:p w14:paraId="46D2E629" w14:textId="129F5D13"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23D49F2B" w14:textId="310ED2BA"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2EEAFA28" w14:textId="3D42B3D4"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078B9997" w14:textId="0F255FFA"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118FED28" w14:textId="7EAE2F5C"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5989CCF4" w14:textId="496E9620"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4F6AC7B4" w14:textId="77777777" w:rsidTr="005F2CD0">
        <w:tc>
          <w:tcPr>
            <w:tcW w:w="1983" w:type="dxa"/>
            <w:shd w:val="clear" w:color="auto" w:fill="auto"/>
          </w:tcPr>
          <w:p w14:paraId="689A9CDE" w14:textId="77777777"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V2 zelfontwikkeling</w:t>
            </w:r>
          </w:p>
          <w:p w14:paraId="118A2C9B" w14:textId="6ACD7F54"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7CDDE7E8" w14:textId="20B70669"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6816B8EC" w14:textId="42F9A0AF"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4AC12980" w14:textId="27DFC1AE"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6F61DF53" w14:textId="7B5BE084"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18C16C77" w14:textId="3282135B"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39E8752C" w14:textId="77777777" w:rsidTr="005F2CD0">
        <w:tc>
          <w:tcPr>
            <w:tcW w:w="1983" w:type="dxa"/>
            <w:shd w:val="clear" w:color="auto" w:fill="auto"/>
          </w:tcPr>
          <w:p w14:paraId="5313AFFE" w14:textId="3C6D9B76"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B1a identiteit en identiteitsdocumenten</w:t>
            </w:r>
          </w:p>
        </w:tc>
        <w:tc>
          <w:tcPr>
            <w:tcW w:w="1432" w:type="dxa"/>
            <w:shd w:val="clear" w:color="auto" w:fill="auto"/>
          </w:tcPr>
          <w:p w14:paraId="3553740C" w14:textId="287D9FA5"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5D97C2DB" w14:textId="7D963D27"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221B24E0" w14:textId="4E15EB1B"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06626CA3" w14:textId="0EC13126"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08EE52BB" w14:textId="432D59B5"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42F58F44" w14:textId="77777777" w:rsidTr="005F2CD0">
        <w:tc>
          <w:tcPr>
            <w:tcW w:w="1983" w:type="dxa"/>
            <w:shd w:val="clear" w:color="auto" w:fill="auto"/>
          </w:tcPr>
          <w:p w14:paraId="2A6E1BA2" w14:textId="5D491CC6"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B2 Nederlandse reisdocumenten en rijbewijzen</w:t>
            </w:r>
          </w:p>
        </w:tc>
        <w:tc>
          <w:tcPr>
            <w:tcW w:w="1432" w:type="dxa"/>
            <w:shd w:val="clear" w:color="auto" w:fill="auto"/>
          </w:tcPr>
          <w:p w14:paraId="5D26EC2B" w14:textId="76624AF0"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393F110D" w14:textId="07B4EA5F"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437DFAFC" w14:textId="39E93BCF"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53127887" w14:textId="248748C3"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06A6AADD" w14:textId="3DD751D1"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0E908A52" w14:textId="77777777" w:rsidTr="005F2CD0">
        <w:tc>
          <w:tcPr>
            <w:tcW w:w="1983" w:type="dxa"/>
            <w:shd w:val="clear" w:color="auto" w:fill="auto"/>
          </w:tcPr>
          <w:p w14:paraId="2581F205" w14:textId="1DD81313"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B3 systematiek van gegevensverstrekking</w:t>
            </w:r>
          </w:p>
        </w:tc>
        <w:tc>
          <w:tcPr>
            <w:tcW w:w="1432" w:type="dxa"/>
            <w:shd w:val="clear" w:color="auto" w:fill="auto"/>
          </w:tcPr>
          <w:p w14:paraId="052E5E32" w14:textId="33E1DCC3"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5EE0565D" w14:textId="428FF2E3"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5F5E2272" w14:textId="43A8353D"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395C6880" w14:textId="74FF1F07"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2921BE5C" w14:textId="086A8955"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487C9C1E" w14:textId="77777777" w:rsidTr="005F2CD0">
        <w:tc>
          <w:tcPr>
            <w:tcW w:w="1983" w:type="dxa"/>
            <w:shd w:val="clear" w:color="auto" w:fill="auto"/>
          </w:tcPr>
          <w:p w14:paraId="50CC9771" w14:textId="1FF468AE" w:rsidR="009C1298" w:rsidRPr="005F2CD0" w:rsidRDefault="009C1298" w:rsidP="005F2CD0">
            <w:pPr>
              <w:pStyle w:val="Koptekst"/>
              <w:tabs>
                <w:tab w:val="clear" w:pos="4536"/>
                <w:tab w:val="clear" w:pos="9072"/>
              </w:tabs>
              <w:spacing w:after="0" w:line="240" w:lineRule="atLeast"/>
              <w:rPr>
                <w:rFonts w:cs="Calibri"/>
                <w:sz w:val="20"/>
                <w:szCs w:val="20"/>
              </w:rPr>
            </w:pPr>
            <w:r w:rsidRPr="005F2CD0">
              <w:rPr>
                <w:rFonts w:cs="Calibri"/>
                <w:sz w:val="20"/>
                <w:szCs w:val="20"/>
              </w:rPr>
              <w:t>B8 gegevensverstrekking</w:t>
            </w:r>
          </w:p>
        </w:tc>
        <w:tc>
          <w:tcPr>
            <w:tcW w:w="1432" w:type="dxa"/>
            <w:shd w:val="clear" w:color="auto" w:fill="auto"/>
          </w:tcPr>
          <w:p w14:paraId="53DAA576" w14:textId="7ADEFD2D"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060A90CA" w14:textId="2765C708" w:rsidR="009C1298" w:rsidRPr="005F2CD0" w:rsidRDefault="00FD20F0"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5E613E98" w14:textId="54DA6BAF"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53AB234F" w14:textId="7A56469A"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67768296" w14:textId="7A234383"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5997A6CA" w14:textId="77777777" w:rsidTr="005F2CD0">
        <w:tc>
          <w:tcPr>
            <w:tcW w:w="1983" w:type="dxa"/>
            <w:shd w:val="clear" w:color="auto" w:fill="auto"/>
          </w:tcPr>
          <w:p w14:paraId="02D5B62F" w14:textId="77777777" w:rsidR="009C1298"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B7 Migratie</w:t>
            </w:r>
          </w:p>
          <w:p w14:paraId="7D793698" w14:textId="0E80EB76"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2E306D97" w14:textId="35E1FD4A"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12E903D0"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104400C2" w14:textId="41EAF8A6"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1BDDBCD0"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24A14318"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r>
      <w:tr w:rsidR="00AF60A2" w:rsidRPr="005F2CD0" w14:paraId="0A79AC36" w14:textId="77777777" w:rsidTr="005F2CD0">
        <w:tc>
          <w:tcPr>
            <w:tcW w:w="1983" w:type="dxa"/>
            <w:shd w:val="clear" w:color="auto" w:fill="auto"/>
          </w:tcPr>
          <w:p w14:paraId="2CAD6AD1" w14:textId="07C38F85" w:rsidR="009C1298"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B9 Awb en procesrecht</w:t>
            </w:r>
          </w:p>
        </w:tc>
        <w:tc>
          <w:tcPr>
            <w:tcW w:w="1432" w:type="dxa"/>
            <w:shd w:val="clear" w:color="auto" w:fill="auto"/>
          </w:tcPr>
          <w:p w14:paraId="13E7AD2B" w14:textId="39BECDBC"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39EB0AE9"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090E60A5" w14:textId="6E51E027"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079E3ECF" w14:textId="7C818298"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5CDC4CC3" w14:textId="6CBA92AC"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7997B7CF" w14:textId="77777777" w:rsidTr="005F2CD0">
        <w:tc>
          <w:tcPr>
            <w:tcW w:w="1983" w:type="dxa"/>
            <w:shd w:val="clear" w:color="auto" w:fill="auto"/>
          </w:tcPr>
          <w:p w14:paraId="461CD10C" w14:textId="77777777" w:rsidR="009C1298"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 xml:space="preserve">B10 adresonderzoek </w:t>
            </w:r>
          </w:p>
          <w:p w14:paraId="4ACDE937" w14:textId="14B6DBD9"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5878D086" w14:textId="67E77492"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2DE493F3"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350CA101" w14:textId="3593DCF7"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40896108"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715C3630"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r>
      <w:tr w:rsidR="00AF60A2" w:rsidRPr="005F2CD0" w14:paraId="7D0E23EB" w14:textId="77777777" w:rsidTr="005F2CD0">
        <w:tc>
          <w:tcPr>
            <w:tcW w:w="1983" w:type="dxa"/>
            <w:shd w:val="clear" w:color="auto" w:fill="auto"/>
          </w:tcPr>
          <w:p w14:paraId="31893ABA" w14:textId="77777777" w:rsidR="009C1298"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B12 huisbezoek</w:t>
            </w:r>
          </w:p>
          <w:p w14:paraId="36C07144" w14:textId="4163ED09"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0FC60424" w14:textId="356FE59F" w:rsidR="009C1298"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546" w:type="dxa"/>
            <w:shd w:val="clear" w:color="auto" w:fill="auto"/>
          </w:tcPr>
          <w:p w14:paraId="3A9982AA"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2E368655"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7CCC24CC"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3EAC8F9C" w14:textId="77777777" w:rsidR="009C1298" w:rsidRPr="005F2CD0" w:rsidRDefault="009C1298" w:rsidP="005F2CD0">
            <w:pPr>
              <w:pStyle w:val="Koptekst"/>
              <w:tabs>
                <w:tab w:val="clear" w:pos="4536"/>
                <w:tab w:val="clear" w:pos="9072"/>
              </w:tabs>
              <w:spacing w:after="0" w:line="240" w:lineRule="atLeast"/>
              <w:jc w:val="center"/>
              <w:rPr>
                <w:rFonts w:cs="Calibri"/>
                <w:sz w:val="20"/>
                <w:szCs w:val="20"/>
              </w:rPr>
            </w:pPr>
          </w:p>
        </w:tc>
      </w:tr>
      <w:tr w:rsidR="00AF60A2" w:rsidRPr="005F2CD0" w14:paraId="761BD866" w14:textId="77777777" w:rsidTr="005F2CD0">
        <w:tc>
          <w:tcPr>
            <w:tcW w:w="1983" w:type="dxa"/>
            <w:shd w:val="clear" w:color="auto" w:fill="auto"/>
          </w:tcPr>
          <w:p w14:paraId="74019D37" w14:textId="77777777"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B1b Brondocumenten</w:t>
            </w:r>
          </w:p>
          <w:p w14:paraId="5668811D" w14:textId="637AAB11"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022E1B38"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3DD6D31D"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756DD9F9" w14:textId="31917DCD"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12501F85" w14:textId="20C8E3C6"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26D5E0BF" w14:textId="25072A1F"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79EBD809" w14:textId="77777777" w:rsidTr="005F2CD0">
        <w:tc>
          <w:tcPr>
            <w:tcW w:w="1983" w:type="dxa"/>
            <w:shd w:val="clear" w:color="auto" w:fill="auto"/>
          </w:tcPr>
          <w:p w14:paraId="5A0D53A7" w14:textId="77777777"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B6 Nationaliteitsrecht</w:t>
            </w:r>
          </w:p>
          <w:p w14:paraId="17FBB9FE" w14:textId="749A2F16" w:rsidR="00FD20F0" w:rsidRPr="005F2CD0" w:rsidRDefault="00FD20F0" w:rsidP="005F2CD0">
            <w:pPr>
              <w:pStyle w:val="Koptekst"/>
              <w:tabs>
                <w:tab w:val="clear" w:pos="4536"/>
                <w:tab w:val="clear" w:pos="9072"/>
              </w:tabs>
              <w:spacing w:after="0" w:line="240" w:lineRule="atLeast"/>
              <w:rPr>
                <w:rFonts w:cs="Calibri"/>
                <w:sz w:val="20"/>
                <w:szCs w:val="20"/>
              </w:rPr>
            </w:pPr>
          </w:p>
        </w:tc>
        <w:tc>
          <w:tcPr>
            <w:tcW w:w="1432" w:type="dxa"/>
            <w:shd w:val="clear" w:color="auto" w:fill="auto"/>
          </w:tcPr>
          <w:p w14:paraId="2F1B1227"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3C942395" w14:textId="4C99C36D"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61" w:type="dxa"/>
            <w:shd w:val="clear" w:color="auto" w:fill="auto"/>
          </w:tcPr>
          <w:p w14:paraId="1A25D490" w14:textId="4333B41C"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38584C17" w14:textId="2FC3903F"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2E6BD58A" w14:textId="1EE7AFF2"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3E479CBE" w14:textId="77777777" w:rsidTr="005F2CD0">
        <w:tc>
          <w:tcPr>
            <w:tcW w:w="1983" w:type="dxa"/>
            <w:shd w:val="clear" w:color="auto" w:fill="auto"/>
          </w:tcPr>
          <w:p w14:paraId="40D87836" w14:textId="39EC958B"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B4a Nederlandse rechtsfeiten in  BS a</w:t>
            </w:r>
          </w:p>
        </w:tc>
        <w:tc>
          <w:tcPr>
            <w:tcW w:w="1432" w:type="dxa"/>
            <w:shd w:val="clear" w:color="auto" w:fill="auto"/>
          </w:tcPr>
          <w:p w14:paraId="4B8882B6"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4F0B6AD1"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040DA095"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19D620A4"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46AEE302" w14:textId="395591BC"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7281CDFB" w14:textId="77777777" w:rsidTr="005F2CD0">
        <w:tc>
          <w:tcPr>
            <w:tcW w:w="1983" w:type="dxa"/>
            <w:shd w:val="clear" w:color="auto" w:fill="auto"/>
          </w:tcPr>
          <w:p w14:paraId="57436B25" w14:textId="268B5A54"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B4b Nederlandse rechtsfeiten in  BS b</w:t>
            </w:r>
          </w:p>
        </w:tc>
        <w:tc>
          <w:tcPr>
            <w:tcW w:w="1432" w:type="dxa"/>
            <w:shd w:val="clear" w:color="auto" w:fill="auto"/>
          </w:tcPr>
          <w:p w14:paraId="507254D7"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4D2D933F"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6876BB3D"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2DFA0DD2"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33" w:type="dxa"/>
            <w:shd w:val="clear" w:color="auto" w:fill="auto"/>
          </w:tcPr>
          <w:p w14:paraId="6CF0F206" w14:textId="22C4A354"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r>
      <w:tr w:rsidR="00AF60A2" w:rsidRPr="005F2CD0" w14:paraId="62031C06" w14:textId="77777777" w:rsidTr="005F2CD0">
        <w:tc>
          <w:tcPr>
            <w:tcW w:w="1983" w:type="dxa"/>
            <w:shd w:val="clear" w:color="auto" w:fill="auto"/>
          </w:tcPr>
          <w:p w14:paraId="190AC057" w14:textId="3F6FCD24"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B5 Nederlandse rechtsfeiten in BRP</w:t>
            </w:r>
          </w:p>
        </w:tc>
        <w:tc>
          <w:tcPr>
            <w:tcW w:w="1432" w:type="dxa"/>
            <w:shd w:val="clear" w:color="auto" w:fill="auto"/>
          </w:tcPr>
          <w:p w14:paraId="4C817883"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1DF90831"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75BC0807" w14:textId="56112EEE"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498CF8A4" w14:textId="55D6E2B1"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402B8E69"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r>
      <w:tr w:rsidR="00AF60A2" w:rsidRPr="005F2CD0" w14:paraId="7C86A9D4" w14:textId="77777777" w:rsidTr="005F2CD0">
        <w:tc>
          <w:tcPr>
            <w:tcW w:w="1983" w:type="dxa"/>
            <w:shd w:val="clear" w:color="auto" w:fill="auto"/>
          </w:tcPr>
          <w:p w14:paraId="44BAAC75" w14:textId="0A5113FD" w:rsidR="00FD20F0" w:rsidRPr="005F2CD0" w:rsidRDefault="00FD20F0" w:rsidP="005F2CD0">
            <w:pPr>
              <w:pStyle w:val="Koptekst"/>
              <w:tabs>
                <w:tab w:val="clear" w:pos="4536"/>
                <w:tab w:val="clear" w:pos="9072"/>
              </w:tabs>
              <w:spacing w:after="0" w:line="240" w:lineRule="atLeast"/>
              <w:rPr>
                <w:rFonts w:cs="Calibri"/>
                <w:sz w:val="20"/>
                <w:szCs w:val="20"/>
              </w:rPr>
            </w:pPr>
            <w:r w:rsidRPr="005F2CD0">
              <w:rPr>
                <w:rFonts w:cs="Calibri"/>
                <w:sz w:val="20"/>
                <w:szCs w:val="20"/>
              </w:rPr>
              <w:t>B11 Buitenlandse rechtsfeiten in BRP</w:t>
            </w:r>
          </w:p>
        </w:tc>
        <w:tc>
          <w:tcPr>
            <w:tcW w:w="1432" w:type="dxa"/>
            <w:shd w:val="clear" w:color="auto" w:fill="auto"/>
          </w:tcPr>
          <w:p w14:paraId="4876DAF9"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546" w:type="dxa"/>
            <w:shd w:val="clear" w:color="auto" w:fill="auto"/>
          </w:tcPr>
          <w:p w14:paraId="12BB4D77"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c>
          <w:tcPr>
            <w:tcW w:w="1461" w:type="dxa"/>
            <w:shd w:val="clear" w:color="auto" w:fill="auto"/>
          </w:tcPr>
          <w:p w14:paraId="36977AE3" w14:textId="6C42368D"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6C523A31" w14:textId="0F7C0CE3" w:rsidR="00FD20F0" w:rsidRPr="005F2CD0" w:rsidRDefault="009F7435" w:rsidP="005F2CD0">
            <w:pPr>
              <w:pStyle w:val="Koptekst"/>
              <w:tabs>
                <w:tab w:val="clear" w:pos="4536"/>
                <w:tab w:val="clear" w:pos="9072"/>
              </w:tabs>
              <w:spacing w:after="0" w:line="240" w:lineRule="atLeast"/>
              <w:jc w:val="center"/>
              <w:rPr>
                <w:rFonts w:cs="Calibri"/>
                <w:sz w:val="20"/>
                <w:szCs w:val="20"/>
              </w:rPr>
            </w:pPr>
            <w:r w:rsidRPr="005F2CD0">
              <w:rPr>
                <w:rFonts w:cs="Calibri"/>
                <w:sz w:val="20"/>
                <w:szCs w:val="20"/>
              </w:rPr>
              <w:t>X</w:t>
            </w:r>
          </w:p>
        </w:tc>
        <w:tc>
          <w:tcPr>
            <w:tcW w:w="1433" w:type="dxa"/>
            <w:shd w:val="clear" w:color="auto" w:fill="auto"/>
          </w:tcPr>
          <w:p w14:paraId="298F60F0" w14:textId="77777777" w:rsidR="00FD20F0" w:rsidRPr="005F2CD0" w:rsidRDefault="00FD20F0" w:rsidP="005F2CD0">
            <w:pPr>
              <w:pStyle w:val="Koptekst"/>
              <w:tabs>
                <w:tab w:val="clear" w:pos="4536"/>
                <w:tab w:val="clear" w:pos="9072"/>
              </w:tabs>
              <w:spacing w:after="0" w:line="240" w:lineRule="atLeast"/>
              <w:jc w:val="center"/>
              <w:rPr>
                <w:rFonts w:cs="Calibri"/>
                <w:sz w:val="20"/>
                <w:szCs w:val="20"/>
              </w:rPr>
            </w:pPr>
          </w:p>
        </w:tc>
      </w:tr>
    </w:tbl>
    <w:p w14:paraId="7D56CAA6" w14:textId="239DACEC" w:rsidR="00D0419E" w:rsidRPr="005F2CD0" w:rsidRDefault="00D0419E" w:rsidP="00CC255C">
      <w:pPr>
        <w:pStyle w:val="Koptekst"/>
        <w:tabs>
          <w:tab w:val="clear" w:pos="4536"/>
          <w:tab w:val="clear" w:pos="9072"/>
        </w:tabs>
        <w:spacing w:line="240" w:lineRule="atLeast"/>
        <w:rPr>
          <w:rFonts w:cs="Calibri"/>
        </w:rPr>
      </w:pPr>
    </w:p>
    <w:p w14:paraId="11A7E62C" w14:textId="3EE62593" w:rsidR="00B3278E" w:rsidRPr="005F2CD0" w:rsidRDefault="009F7435" w:rsidP="009F7435">
      <w:pPr>
        <w:pStyle w:val="Koptekst"/>
        <w:tabs>
          <w:tab w:val="clear" w:pos="4536"/>
          <w:tab w:val="clear" w:pos="9072"/>
        </w:tabs>
        <w:spacing w:line="240" w:lineRule="atLeast"/>
        <w:rPr>
          <w:rFonts w:cs="Calibri"/>
        </w:rPr>
      </w:pPr>
      <w:r w:rsidRPr="005F2CD0">
        <w:rPr>
          <w:rFonts w:cs="Calibri"/>
        </w:rPr>
        <w:t xml:space="preserve">Voor de B1b wordt bij de bollen BRP/RNI, naturalisatie en optie en </w:t>
      </w:r>
      <w:r w:rsidR="00310D13" w:rsidRPr="005F2CD0">
        <w:rPr>
          <w:rFonts w:cs="Calibri"/>
        </w:rPr>
        <w:t>burgerlijke stand één medewerker aangewezen/gevraagd om deze module te volgen.</w:t>
      </w:r>
    </w:p>
    <w:p w14:paraId="6F2B93F5" w14:textId="75D80E65" w:rsidR="002D76FB" w:rsidRDefault="002D76FB" w:rsidP="00767771"/>
    <w:p w14:paraId="7CAD2436" w14:textId="0F7F108E" w:rsidR="002D76FB" w:rsidRDefault="002D76FB" w:rsidP="00767771"/>
    <w:p w14:paraId="7B7ABE7E" w14:textId="2EEAE042" w:rsidR="00FC69E9" w:rsidRDefault="00FC69E9" w:rsidP="00767771"/>
    <w:p w14:paraId="03AA20D1" w14:textId="77777777" w:rsidR="00FC69E9" w:rsidRDefault="00FC69E9" w:rsidP="00767771"/>
    <w:p w14:paraId="24CAFFCD" w14:textId="3DB0E3C1" w:rsidR="002D76FB" w:rsidRDefault="002D76FB" w:rsidP="00B03A36">
      <w:pPr>
        <w:pStyle w:val="Kop2"/>
        <w:numPr>
          <w:ilvl w:val="0"/>
          <w:numId w:val="33"/>
        </w:numPr>
        <w:rPr>
          <w:rStyle w:val="Intensieveverwijzing"/>
        </w:rPr>
      </w:pPr>
      <w:bookmarkStart w:id="5" w:name="_Toc128739587"/>
      <w:r w:rsidRPr="002471F6">
        <w:rPr>
          <w:rStyle w:val="Intensieveverwijzing"/>
        </w:rPr>
        <w:t>Overzicht opleidingen per persoon</w:t>
      </w:r>
      <w:bookmarkEnd w:id="5"/>
    </w:p>
    <w:p w14:paraId="30824EDB" w14:textId="77777777" w:rsidR="002471F6" w:rsidRPr="002471F6" w:rsidRDefault="002471F6" w:rsidP="002471F6"/>
    <w:p w14:paraId="2CE1376F" w14:textId="736BBADE" w:rsidR="002D76FB" w:rsidRDefault="002D76FB" w:rsidP="002D76FB">
      <w:pPr>
        <w:ind w:left="360"/>
      </w:pPr>
      <w:r>
        <w:t>Dit overzicht wordt steeds bijgehouden en aan de senioren verstrekt, zodat zij deze kunnen gebruiken voor hun bila’s.</w:t>
      </w:r>
    </w:p>
    <w:p w14:paraId="06ECCA31" w14:textId="17015BF9" w:rsidR="00FC69E9" w:rsidRDefault="00FC69E9" w:rsidP="00FC69E9">
      <w:r>
        <w:t>Legenda bij dit overzicht: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0"/>
      </w:tblGrid>
      <w:tr w:rsidR="00AF60A2" w:rsidRPr="005F2CD0" w14:paraId="19929966" w14:textId="77777777" w:rsidTr="005F2CD0">
        <w:tc>
          <w:tcPr>
            <w:tcW w:w="988" w:type="dxa"/>
            <w:shd w:val="clear" w:color="auto" w:fill="00B050"/>
          </w:tcPr>
          <w:p w14:paraId="68439925"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04570620"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behaald</w:t>
            </w:r>
          </w:p>
        </w:tc>
      </w:tr>
      <w:tr w:rsidR="00AF60A2" w:rsidRPr="005F2CD0" w14:paraId="6E4E87C7" w14:textId="77777777" w:rsidTr="005F2CD0">
        <w:tc>
          <w:tcPr>
            <w:tcW w:w="988" w:type="dxa"/>
            <w:shd w:val="clear" w:color="auto" w:fill="FF0000"/>
          </w:tcPr>
          <w:p w14:paraId="28139222"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11D9DF0C"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mee bezig</w:t>
            </w:r>
          </w:p>
        </w:tc>
      </w:tr>
      <w:tr w:rsidR="00AF60A2" w:rsidRPr="005F2CD0" w14:paraId="0BFBA72A" w14:textId="77777777" w:rsidTr="005F2CD0">
        <w:tc>
          <w:tcPr>
            <w:tcW w:w="988" w:type="dxa"/>
            <w:shd w:val="clear" w:color="auto" w:fill="FFC000"/>
          </w:tcPr>
          <w:p w14:paraId="55BBD4E1"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21E291AF"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vraagteken</w:t>
            </w:r>
          </w:p>
        </w:tc>
      </w:tr>
      <w:tr w:rsidR="00AF60A2" w:rsidRPr="005F2CD0" w14:paraId="78533956" w14:textId="77777777" w:rsidTr="005F2CD0">
        <w:tc>
          <w:tcPr>
            <w:tcW w:w="988" w:type="dxa"/>
            <w:shd w:val="clear" w:color="auto" w:fill="00B0F0"/>
          </w:tcPr>
          <w:p w14:paraId="5048BFC3"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11F17CF3"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Reeds aangemeld</w:t>
            </w:r>
          </w:p>
        </w:tc>
      </w:tr>
      <w:tr w:rsidR="00AF60A2" w:rsidRPr="005F2CD0" w14:paraId="4C85BE49" w14:textId="77777777" w:rsidTr="005F2CD0">
        <w:tc>
          <w:tcPr>
            <w:tcW w:w="988" w:type="dxa"/>
            <w:shd w:val="clear" w:color="auto" w:fill="BFBFBF"/>
          </w:tcPr>
          <w:p w14:paraId="2BCB87E3"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3A28DBD1"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Prio (nog aanmelden)</w:t>
            </w:r>
          </w:p>
        </w:tc>
      </w:tr>
      <w:tr w:rsidR="00AF60A2" w:rsidRPr="005F2CD0" w14:paraId="0941BAF6" w14:textId="77777777" w:rsidTr="005F2CD0">
        <w:tc>
          <w:tcPr>
            <w:tcW w:w="988" w:type="dxa"/>
            <w:shd w:val="clear" w:color="auto" w:fill="000000"/>
          </w:tcPr>
          <w:p w14:paraId="41E1DCCC"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10E055A1"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In-company</w:t>
            </w:r>
          </w:p>
        </w:tc>
      </w:tr>
      <w:tr w:rsidR="00AF60A2" w:rsidRPr="005F2CD0" w14:paraId="1D44CCA6" w14:textId="77777777" w:rsidTr="005F2CD0">
        <w:tc>
          <w:tcPr>
            <w:tcW w:w="988" w:type="dxa"/>
            <w:shd w:val="clear" w:color="auto" w:fill="C00000"/>
          </w:tcPr>
          <w:p w14:paraId="39AE2F0F" w14:textId="77777777" w:rsidR="00FC69E9" w:rsidRPr="005F2CD0" w:rsidRDefault="00FC69E9" w:rsidP="005F2CD0">
            <w:pPr>
              <w:spacing w:after="0" w:line="240" w:lineRule="auto"/>
              <w:rPr>
                <w:rFonts w:ascii="Times New Roman" w:hAnsi="Times New Roman"/>
                <w:sz w:val="20"/>
                <w:szCs w:val="20"/>
              </w:rPr>
            </w:pPr>
          </w:p>
        </w:tc>
        <w:tc>
          <w:tcPr>
            <w:tcW w:w="3260" w:type="dxa"/>
            <w:shd w:val="clear" w:color="auto" w:fill="auto"/>
          </w:tcPr>
          <w:p w14:paraId="6A50150F" w14:textId="77777777" w:rsidR="00FC69E9" w:rsidRPr="005F2CD0" w:rsidRDefault="00FC69E9" w:rsidP="005F2CD0">
            <w:pPr>
              <w:spacing w:after="0" w:line="240" w:lineRule="auto"/>
              <w:rPr>
                <w:rFonts w:ascii="Times New Roman" w:hAnsi="Times New Roman"/>
                <w:sz w:val="20"/>
                <w:szCs w:val="20"/>
              </w:rPr>
            </w:pPr>
            <w:r w:rsidRPr="005F2CD0">
              <w:rPr>
                <w:rFonts w:ascii="Times New Roman" w:hAnsi="Times New Roman"/>
                <w:sz w:val="20"/>
                <w:szCs w:val="20"/>
              </w:rPr>
              <w:t>Wel volgen geen examen</w:t>
            </w:r>
          </w:p>
        </w:tc>
      </w:tr>
    </w:tbl>
    <w:p w14:paraId="3DB9B290" w14:textId="77777777" w:rsidR="005E69DF" w:rsidRDefault="005E69DF" w:rsidP="005E69DF"/>
    <w:p w14:paraId="1804184E" w14:textId="77777777" w:rsidR="005E69DF" w:rsidRDefault="005E69DF" w:rsidP="005E69DF">
      <w:r>
        <w:t>Karin Kleiterp:</w:t>
      </w:r>
    </w:p>
    <w:p w14:paraId="70252194" w14:textId="77777777" w:rsidR="005E69DF" w:rsidRDefault="005E69DF" w:rsidP="005E69DF">
      <w:pPr>
        <w:pStyle w:val="Lijstalinea"/>
        <w:numPr>
          <w:ilvl w:val="0"/>
          <w:numId w:val="8"/>
        </w:numPr>
      </w:pPr>
      <w:r>
        <w:t>Naturalisatie/optie</w:t>
      </w:r>
    </w:p>
    <w:p w14:paraId="5B862246" w14:textId="77777777" w:rsidR="005E69DF" w:rsidRDefault="005E69DF" w:rsidP="005E69DF">
      <w:pPr>
        <w:pStyle w:val="Lijstalinea"/>
        <w:numPr>
          <w:ilvl w:val="0"/>
          <w:numId w:val="8"/>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464A1E32" w14:textId="77777777" w:rsidTr="005F2CD0">
        <w:tc>
          <w:tcPr>
            <w:tcW w:w="906" w:type="dxa"/>
            <w:shd w:val="clear" w:color="auto" w:fill="00B050"/>
          </w:tcPr>
          <w:p w14:paraId="43DDCCD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BFBFBF"/>
          </w:tcPr>
          <w:p w14:paraId="2F08462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6B77E4D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7191E49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04FA62D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14ADEB8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6F3180B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592300A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2EDD1EB3"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73EF818E"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334697CE" w14:textId="77777777" w:rsidTr="005F2CD0">
        <w:tc>
          <w:tcPr>
            <w:tcW w:w="906" w:type="dxa"/>
            <w:shd w:val="clear" w:color="auto" w:fill="auto"/>
          </w:tcPr>
          <w:p w14:paraId="2475368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3FB90AF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38E69B9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01EBE55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51CA339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552AF54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6C10EDE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60837E7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2F97D3C8"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EA461BE" w14:textId="77777777" w:rsidR="005E69DF" w:rsidRPr="005F2CD0" w:rsidRDefault="005E69DF" w:rsidP="005F2CD0">
            <w:pPr>
              <w:spacing w:after="0" w:line="240" w:lineRule="auto"/>
              <w:rPr>
                <w:rFonts w:ascii="Times New Roman" w:hAnsi="Times New Roman"/>
                <w:sz w:val="20"/>
                <w:szCs w:val="20"/>
              </w:rPr>
            </w:pPr>
          </w:p>
        </w:tc>
      </w:tr>
    </w:tbl>
    <w:p w14:paraId="363A9553" w14:textId="77777777" w:rsidR="005E69DF" w:rsidRDefault="005E69DF" w:rsidP="005E69DF"/>
    <w:p w14:paraId="007F62AE" w14:textId="77777777" w:rsidR="005E69DF" w:rsidRDefault="005E69DF" w:rsidP="005E69DF">
      <w:r>
        <w:t>Hillegard Hazelhoff</w:t>
      </w:r>
    </w:p>
    <w:p w14:paraId="31F9524D" w14:textId="77777777" w:rsidR="005E69DF" w:rsidRDefault="005E69DF" w:rsidP="005E69DF">
      <w:pPr>
        <w:pStyle w:val="Lijstalinea"/>
        <w:numPr>
          <w:ilvl w:val="0"/>
          <w:numId w:val="9"/>
        </w:numPr>
      </w:pPr>
      <w:r>
        <w:t>Naturalisatie/optie</w:t>
      </w:r>
    </w:p>
    <w:p w14:paraId="44D72A71" w14:textId="77777777" w:rsidR="005E69DF" w:rsidRDefault="005E69DF" w:rsidP="005E69DF">
      <w:pPr>
        <w:pStyle w:val="Lijstalinea"/>
        <w:numPr>
          <w:ilvl w:val="0"/>
          <w:numId w:val="9"/>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33031BD1" w14:textId="77777777" w:rsidTr="005F2CD0">
        <w:tc>
          <w:tcPr>
            <w:tcW w:w="906" w:type="dxa"/>
            <w:shd w:val="clear" w:color="auto" w:fill="00B050"/>
          </w:tcPr>
          <w:p w14:paraId="0D84078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BFBFBF"/>
          </w:tcPr>
          <w:p w14:paraId="1D22B4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00B050"/>
          </w:tcPr>
          <w:p w14:paraId="576B75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508ED5F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12B3A70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111B446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5E1D131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1C723F1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65EBE245"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25546DC0"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1F3FCC59" w14:textId="77777777" w:rsidTr="005F2CD0">
        <w:tc>
          <w:tcPr>
            <w:tcW w:w="906" w:type="dxa"/>
            <w:shd w:val="clear" w:color="auto" w:fill="auto"/>
          </w:tcPr>
          <w:p w14:paraId="194EFC3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062DA06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1F7000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26D7354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2923E0B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607103A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6AA7085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24F7110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3554E7DA"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154F536A" w14:textId="77777777" w:rsidR="005E69DF" w:rsidRPr="005F2CD0" w:rsidRDefault="005E69DF" w:rsidP="005F2CD0">
            <w:pPr>
              <w:spacing w:after="0" w:line="240" w:lineRule="auto"/>
              <w:rPr>
                <w:rFonts w:ascii="Times New Roman" w:hAnsi="Times New Roman"/>
                <w:sz w:val="20"/>
                <w:szCs w:val="20"/>
              </w:rPr>
            </w:pPr>
          </w:p>
        </w:tc>
      </w:tr>
    </w:tbl>
    <w:p w14:paraId="6D8F26B4" w14:textId="77777777" w:rsidR="005E69DF" w:rsidRDefault="005E69DF" w:rsidP="005E69DF"/>
    <w:p w14:paraId="27CCC652" w14:textId="77777777" w:rsidR="005E69DF" w:rsidRPr="005E69DF" w:rsidRDefault="005E69DF" w:rsidP="005E69DF">
      <w:pPr>
        <w:rPr>
          <w:rFonts w:cs="Calibri"/>
        </w:rPr>
      </w:pPr>
      <w:r>
        <w:t>Anna Etor</w:t>
      </w:r>
      <w:r w:rsidRPr="005E69DF">
        <w:rPr>
          <w:rFonts w:cs="Calibri"/>
        </w:rPr>
        <w:t>é</w:t>
      </w:r>
    </w:p>
    <w:p w14:paraId="75E1063C" w14:textId="77777777" w:rsidR="005E69DF" w:rsidRDefault="005E69DF" w:rsidP="005E69DF">
      <w:pPr>
        <w:pStyle w:val="Lijstalinea"/>
        <w:numPr>
          <w:ilvl w:val="0"/>
          <w:numId w:val="10"/>
        </w:numPr>
      </w:pPr>
      <w:r>
        <w:t>Naturalisatie/optie</w:t>
      </w:r>
    </w:p>
    <w:p w14:paraId="54B932D1" w14:textId="77777777" w:rsidR="005E69DF" w:rsidRDefault="005E69DF" w:rsidP="005E69DF">
      <w:pPr>
        <w:pStyle w:val="Lijstalinea"/>
        <w:numPr>
          <w:ilvl w:val="0"/>
          <w:numId w:val="10"/>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603017D7" w14:textId="77777777" w:rsidTr="005F2CD0">
        <w:tc>
          <w:tcPr>
            <w:tcW w:w="906" w:type="dxa"/>
            <w:shd w:val="clear" w:color="auto" w:fill="00B050"/>
          </w:tcPr>
          <w:p w14:paraId="5FDF620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 (*)</w:t>
            </w:r>
          </w:p>
        </w:tc>
        <w:tc>
          <w:tcPr>
            <w:tcW w:w="906" w:type="dxa"/>
            <w:shd w:val="clear" w:color="auto" w:fill="BFBFBF"/>
          </w:tcPr>
          <w:p w14:paraId="17C17CA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74D86DD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2DFA69A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7AB5283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12D5281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1670C1D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7ECA399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2F111F51"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3EEB33D4"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389B06E1" w14:textId="77777777" w:rsidTr="005F2CD0">
        <w:tc>
          <w:tcPr>
            <w:tcW w:w="906" w:type="dxa"/>
            <w:shd w:val="clear" w:color="auto" w:fill="auto"/>
          </w:tcPr>
          <w:p w14:paraId="300F8C6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5F8A9B4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63737AF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6041017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38E2F53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75E74DB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459E8CC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6E8A7F0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52385B94"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71E1867" w14:textId="77777777" w:rsidR="005E69DF" w:rsidRPr="005F2CD0" w:rsidRDefault="005E69DF" w:rsidP="005F2CD0">
            <w:pPr>
              <w:spacing w:after="0" w:line="240" w:lineRule="auto"/>
              <w:rPr>
                <w:rFonts w:ascii="Times New Roman" w:hAnsi="Times New Roman"/>
                <w:sz w:val="20"/>
                <w:szCs w:val="20"/>
              </w:rPr>
            </w:pPr>
          </w:p>
        </w:tc>
      </w:tr>
    </w:tbl>
    <w:p w14:paraId="2E63A8F3" w14:textId="77777777" w:rsidR="005E69DF" w:rsidRDefault="005E69DF" w:rsidP="005E69DF"/>
    <w:p w14:paraId="4055497F" w14:textId="77777777" w:rsidR="005E69DF" w:rsidRDefault="005E69DF" w:rsidP="005E69DF">
      <w:r>
        <w:t>Jasmin Ibrahimagic</w:t>
      </w:r>
    </w:p>
    <w:p w14:paraId="22F15119" w14:textId="77777777" w:rsidR="005E69DF" w:rsidRDefault="005E69DF" w:rsidP="005E69DF">
      <w:pPr>
        <w:pStyle w:val="Lijstalinea"/>
        <w:numPr>
          <w:ilvl w:val="0"/>
          <w:numId w:val="11"/>
        </w:numPr>
      </w:pPr>
      <w:r>
        <w:t>Naturalisatie/optie</w:t>
      </w:r>
    </w:p>
    <w:p w14:paraId="1EC0FC42" w14:textId="77777777" w:rsidR="005E69DF" w:rsidRDefault="005E69DF" w:rsidP="005E69DF">
      <w:pPr>
        <w:pStyle w:val="Lijstalinea"/>
        <w:numPr>
          <w:ilvl w:val="0"/>
          <w:numId w:val="11"/>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59F3E574" w14:textId="77777777" w:rsidTr="005F2CD0">
        <w:tc>
          <w:tcPr>
            <w:tcW w:w="906" w:type="dxa"/>
            <w:shd w:val="clear" w:color="auto" w:fill="00B0F0"/>
          </w:tcPr>
          <w:p w14:paraId="6C9A311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725A134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04A24F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61BF91D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0D4AE96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0DE9F24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62FFAAE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054BA94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42AA927D"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24C2A2FF"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09D7E62D" w14:textId="77777777" w:rsidTr="005F2CD0">
        <w:tc>
          <w:tcPr>
            <w:tcW w:w="906" w:type="dxa"/>
            <w:shd w:val="clear" w:color="auto" w:fill="auto"/>
          </w:tcPr>
          <w:p w14:paraId="7CB684A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010C01F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44B5228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73FB345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0712FC7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7E6C309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1790855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1E574F7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1690564F"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3A4BD284" w14:textId="77777777" w:rsidR="005E69DF" w:rsidRPr="005F2CD0" w:rsidRDefault="005E69DF" w:rsidP="005F2CD0">
            <w:pPr>
              <w:spacing w:after="0" w:line="240" w:lineRule="auto"/>
              <w:rPr>
                <w:rFonts w:ascii="Times New Roman" w:hAnsi="Times New Roman"/>
                <w:sz w:val="20"/>
                <w:szCs w:val="20"/>
              </w:rPr>
            </w:pPr>
          </w:p>
        </w:tc>
      </w:tr>
    </w:tbl>
    <w:p w14:paraId="3AA6061E" w14:textId="77777777" w:rsidR="005E69DF" w:rsidRDefault="005E69DF" w:rsidP="005E69DF"/>
    <w:p w14:paraId="61C7818F" w14:textId="77777777" w:rsidR="00FC69E9" w:rsidRDefault="00FC69E9" w:rsidP="005E69DF"/>
    <w:p w14:paraId="5DE75596" w14:textId="77777777" w:rsidR="00FC69E9" w:rsidRDefault="00FC69E9" w:rsidP="005E69DF"/>
    <w:p w14:paraId="0E458877" w14:textId="3DC2313A" w:rsidR="005E69DF" w:rsidRDefault="005E69DF" w:rsidP="005E69DF">
      <w:r>
        <w:t>Martijn Vissia</w:t>
      </w:r>
    </w:p>
    <w:p w14:paraId="1C90EF5C" w14:textId="77777777" w:rsidR="005E69DF" w:rsidRDefault="005E69DF" w:rsidP="005E69DF">
      <w:pPr>
        <w:pStyle w:val="Lijstalinea"/>
        <w:numPr>
          <w:ilvl w:val="0"/>
          <w:numId w:val="12"/>
        </w:numPr>
      </w:pPr>
      <w:r>
        <w:t>Verblijf en adres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6354E2E5" w14:textId="77777777" w:rsidTr="005F2CD0">
        <w:tc>
          <w:tcPr>
            <w:tcW w:w="906" w:type="dxa"/>
            <w:shd w:val="clear" w:color="auto" w:fill="00B0F0"/>
          </w:tcPr>
          <w:p w14:paraId="7F3B63C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BFBFBF"/>
          </w:tcPr>
          <w:p w14:paraId="246EB9F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46E0B38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BFBFBF"/>
          </w:tcPr>
          <w:p w14:paraId="355560B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B10</w:t>
            </w:r>
          </w:p>
        </w:tc>
        <w:tc>
          <w:tcPr>
            <w:tcW w:w="906" w:type="dxa"/>
            <w:shd w:val="clear" w:color="auto" w:fill="auto"/>
          </w:tcPr>
          <w:p w14:paraId="276B6E26"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5F6D6758"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03227603"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5C15F8CD"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1F6B4A7"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007D55E5"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29C2FA5F" w14:textId="77777777" w:rsidTr="005F2CD0">
        <w:tc>
          <w:tcPr>
            <w:tcW w:w="906" w:type="dxa"/>
            <w:shd w:val="clear" w:color="auto" w:fill="auto"/>
          </w:tcPr>
          <w:p w14:paraId="4A91479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4273DCA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71E484A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S9</w:t>
            </w:r>
          </w:p>
        </w:tc>
        <w:tc>
          <w:tcPr>
            <w:tcW w:w="906" w:type="dxa"/>
            <w:shd w:val="clear" w:color="auto" w:fill="auto"/>
          </w:tcPr>
          <w:p w14:paraId="66C1C4EB"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32AC6BE0"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1BB3378F"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456731DB"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22F06E49"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7CC3A42F"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787E8BB8" w14:textId="77777777" w:rsidR="005E69DF" w:rsidRPr="005F2CD0" w:rsidRDefault="005E69DF" w:rsidP="005F2CD0">
            <w:pPr>
              <w:spacing w:after="0" w:line="240" w:lineRule="auto"/>
              <w:rPr>
                <w:rFonts w:ascii="Times New Roman" w:hAnsi="Times New Roman"/>
                <w:sz w:val="20"/>
                <w:szCs w:val="20"/>
              </w:rPr>
            </w:pPr>
          </w:p>
        </w:tc>
      </w:tr>
    </w:tbl>
    <w:p w14:paraId="380BD0F9" w14:textId="77777777" w:rsidR="005E69DF" w:rsidRDefault="005E69DF" w:rsidP="005E69DF"/>
    <w:p w14:paraId="5AF6E70E" w14:textId="77777777" w:rsidR="005E69DF" w:rsidRDefault="005E69DF" w:rsidP="005E69DF"/>
    <w:p w14:paraId="385CBEB8" w14:textId="3CA60F58" w:rsidR="005E69DF" w:rsidRDefault="005E69DF" w:rsidP="005E69DF">
      <w:r>
        <w:t>Margriet Oosterhoff</w:t>
      </w:r>
    </w:p>
    <w:p w14:paraId="590D5FA6" w14:textId="77777777" w:rsidR="005E69DF" w:rsidRDefault="005E69DF" w:rsidP="005E69DF">
      <w:pPr>
        <w:pStyle w:val="Lijstalinea"/>
        <w:numPr>
          <w:ilvl w:val="0"/>
          <w:numId w:val="12"/>
        </w:numPr>
      </w:pPr>
      <w:r>
        <w:t>Verblijf en adres</w:t>
      </w:r>
    </w:p>
    <w:p w14:paraId="711B5618" w14:textId="77777777" w:rsidR="005E69DF" w:rsidRDefault="005E69DF" w:rsidP="005E69DF">
      <w:pPr>
        <w:pStyle w:val="Lijstalinea"/>
        <w:numPr>
          <w:ilvl w:val="0"/>
          <w:numId w:val="12"/>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4A373596" w14:textId="77777777" w:rsidTr="005F2CD0">
        <w:tc>
          <w:tcPr>
            <w:tcW w:w="906" w:type="dxa"/>
            <w:shd w:val="clear" w:color="auto" w:fill="00B050"/>
          </w:tcPr>
          <w:p w14:paraId="40C2BB0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098E9D9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00B050"/>
          </w:tcPr>
          <w:p w14:paraId="3F4088B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29C9ACA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38F2144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BFBFBF"/>
          </w:tcPr>
          <w:p w14:paraId="3A01DBA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7454CEB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748C1B8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B10</w:t>
            </w:r>
          </w:p>
        </w:tc>
        <w:tc>
          <w:tcPr>
            <w:tcW w:w="907" w:type="dxa"/>
            <w:shd w:val="clear" w:color="auto" w:fill="auto"/>
          </w:tcPr>
          <w:p w14:paraId="3E08CF0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72FC0ACC"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73F03659" w14:textId="77777777" w:rsidTr="005F2CD0">
        <w:tc>
          <w:tcPr>
            <w:tcW w:w="906" w:type="dxa"/>
            <w:shd w:val="clear" w:color="auto" w:fill="auto"/>
          </w:tcPr>
          <w:p w14:paraId="430F908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4728B7D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0021149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1020814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4A0C947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5FA8F50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S9</w:t>
            </w:r>
          </w:p>
        </w:tc>
        <w:tc>
          <w:tcPr>
            <w:tcW w:w="906" w:type="dxa"/>
            <w:shd w:val="clear" w:color="auto" w:fill="auto"/>
          </w:tcPr>
          <w:p w14:paraId="6FCDD2E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461FF5C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7" w:type="dxa"/>
            <w:shd w:val="clear" w:color="auto" w:fill="auto"/>
          </w:tcPr>
          <w:p w14:paraId="5325A13F"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5A7DDAE" w14:textId="77777777" w:rsidR="005E69DF" w:rsidRPr="005F2CD0" w:rsidRDefault="005E69DF" w:rsidP="005F2CD0">
            <w:pPr>
              <w:spacing w:after="0" w:line="240" w:lineRule="auto"/>
              <w:rPr>
                <w:rFonts w:ascii="Times New Roman" w:hAnsi="Times New Roman"/>
                <w:sz w:val="20"/>
                <w:szCs w:val="20"/>
              </w:rPr>
            </w:pPr>
          </w:p>
        </w:tc>
      </w:tr>
    </w:tbl>
    <w:p w14:paraId="78E55D3A" w14:textId="77777777" w:rsidR="005E69DF" w:rsidRDefault="005E69DF" w:rsidP="005E69DF"/>
    <w:p w14:paraId="6161E1E0" w14:textId="39BF3F1F" w:rsidR="005E69DF" w:rsidRDefault="005E69DF" w:rsidP="005E69DF">
      <w:r>
        <w:t>Judith Meijer</w:t>
      </w:r>
    </w:p>
    <w:p w14:paraId="03233DCC" w14:textId="77777777" w:rsidR="005E69DF" w:rsidRDefault="005E69DF" w:rsidP="005E69DF">
      <w:pPr>
        <w:pStyle w:val="Lijstalinea"/>
        <w:numPr>
          <w:ilvl w:val="0"/>
          <w:numId w:val="13"/>
        </w:numPr>
      </w:pPr>
      <w:r>
        <w:t>Verblijf en adres</w:t>
      </w:r>
    </w:p>
    <w:p w14:paraId="7A067267" w14:textId="77777777" w:rsidR="005E69DF" w:rsidRDefault="005E69DF" w:rsidP="005E69DF">
      <w:pPr>
        <w:pStyle w:val="Lijstalinea"/>
        <w:numPr>
          <w:ilvl w:val="0"/>
          <w:numId w:val="13"/>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4D01240D" w14:textId="77777777" w:rsidTr="005F2CD0">
        <w:tc>
          <w:tcPr>
            <w:tcW w:w="906" w:type="dxa"/>
            <w:shd w:val="clear" w:color="auto" w:fill="00B0F0"/>
          </w:tcPr>
          <w:p w14:paraId="645FDB9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4C774E1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17FB072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144ED56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2F5E005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444043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7059391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29EF17D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B10</w:t>
            </w:r>
          </w:p>
        </w:tc>
        <w:tc>
          <w:tcPr>
            <w:tcW w:w="907" w:type="dxa"/>
            <w:shd w:val="clear" w:color="auto" w:fill="auto"/>
          </w:tcPr>
          <w:p w14:paraId="54737FA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6DF4377A"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4A9D67AC" w14:textId="77777777" w:rsidTr="005F2CD0">
        <w:tc>
          <w:tcPr>
            <w:tcW w:w="906" w:type="dxa"/>
            <w:shd w:val="clear" w:color="auto" w:fill="auto"/>
          </w:tcPr>
          <w:p w14:paraId="3FD0F3B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4E23A4E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487911F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67B2525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3F0CF2B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6EC8825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S9</w:t>
            </w:r>
          </w:p>
        </w:tc>
        <w:tc>
          <w:tcPr>
            <w:tcW w:w="906" w:type="dxa"/>
            <w:shd w:val="clear" w:color="auto" w:fill="auto"/>
          </w:tcPr>
          <w:p w14:paraId="1D3E1DD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730BF59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7" w:type="dxa"/>
            <w:shd w:val="clear" w:color="auto" w:fill="auto"/>
          </w:tcPr>
          <w:p w14:paraId="2CDA2B1A"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48B45E95" w14:textId="77777777" w:rsidR="005E69DF" w:rsidRPr="005F2CD0" w:rsidRDefault="005E69DF" w:rsidP="005F2CD0">
            <w:pPr>
              <w:spacing w:after="0" w:line="240" w:lineRule="auto"/>
              <w:rPr>
                <w:rFonts w:ascii="Times New Roman" w:hAnsi="Times New Roman"/>
                <w:sz w:val="20"/>
                <w:szCs w:val="20"/>
              </w:rPr>
            </w:pPr>
          </w:p>
        </w:tc>
      </w:tr>
    </w:tbl>
    <w:p w14:paraId="139F20C2" w14:textId="77777777" w:rsidR="005E69DF" w:rsidRDefault="005E69DF" w:rsidP="005E69DF"/>
    <w:p w14:paraId="5AB85BD6" w14:textId="77777777" w:rsidR="005E69DF" w:rsidRDefault="005E69DF" w:rsidP="005E69DF">
      <w:r>
        <w:t>Isa Hulshof</w:t>
      </w:r>
    </w:p>
    <w:p w14:paraId="6DA804C5" w14:textId="77777777" w:rsidR="005E69DF" w:rsidRDefault="005E69DF" w:rsidP="005E69DF">
      <w:pPr>
        <w:pStyle w:val="Lijstalinea"/>
        <w:numPr>
          <w:ilvl w:val="0"/>
          <w:numId w:val="14"/>
        </w:numPr>
      </w:pPr>
      <w:r>
        <w:t>Verblijf en adres</w:t>
      </w:r>
    </w:p>
    <w:p w14:paraId="61CBE636" w14:textId="77777777" w:rsidR="005E69DF" w:rsidRDefault="005E69DF" w:rsidP="005E69DF">
      <w:pPr>
        <w:pStyle w:val="Lijstalinea"/>
        <w:numPr>
          <w:ilvl w:val="0"/>
          <w:numId w:val="14"/>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1A6E7E6B" w14:textId="77777777" w:rsidTr="005F2CD0">
        <w:tc>
          <w:tcPr>
            <w:tcW w:w="906" w:type="dxa"/>
            <w:shd w:val="clear" w:color="auto" w:fill="00B050"/>
          </w:tcPr>
          <w:p w14:paraId="664B8E2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7B98E3D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auto"/>
          </w:tcPr>
          <w:p w14:paraId="3369134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00B050"/>
          </w:tcPr>
          <w:p w14:paraId="611688B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3887346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BFBFBF"/>
          </w:tcPr>
          <w:p w14:paraId="35F283E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B10</w:t>
            </w:r>
          </w:p>
        </w:tc>
        <w:tc>
          <w:tcPr>
            <w:tcW w:w="906" w:type="dxa"/>
            <w:shd w:val="clear" w:color="auto" w:fill="auto"/>
          </w:tcPr>
          <w:p w14:paraId="33B9F926"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0097F94E"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143D849"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02CD5625"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525EB312" w14:textId="77777777" w:rsidTr="005F2CD0">
        <w:tc>
          <w:tcPr>
            <w:tcW w:w="906" w:type="dxa"/>
            <w:shd w:val="clear" w:color="auto" w:fill="auto"/>
          </w:tcPr>
          <w:p w14:paraId="1BF4927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10A37D3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6B07008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06ACA75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S9</w:t>
            </w:r>
          </w:p>
        </w:tc>
        <w:tc>
          <w:tcPr>
            <w:tcW w:w="906" w:type="dxa"/>
            <w:shd w:val="clear" w:color="auto" w:fill="auto"/>
          </w:tcPr>
          <w:p w14:paraId="289D971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S10</w:t>
            </w:r>
          </w:p>
        </w:tc>
        <w:tc>
          <w:tcPr>
            <w:tcW w:w="906" w:type="dxa"/>
            <w:shd w:val="clear" w:color="auto" w:fill="auto"/>
          </w:tcPr>
          <w:p w14:paraId="40BA344F"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42758434"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315DA000"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FCFE30F"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1546A618" w14:textId="77777777" w:rsidR="005E69DF" w:rsidRPr="005F2CD0" w:rsidRDefault="005E69DF" w:rsidP="005F2CD0">
            <w:pPr>
              <w:spacing w:after="0" w:line="240" w:lineRule="auto"/>
              <w:rPr>
                <w:rFonts w:ascii="Times New Roman" w:hAnsi="Times New Roman"/>
                <w:sz w:val="20"/>
                <w:szCs w:val="20"/>
              </w:rPr>
            </w:pPr>
          </w:p>
        </w:tc>
      </w:tr>
    </w:tbl>
    <w:p w14:paraId="160896E7" w14:textId="77777777" w:rsidR="005E69DF" w:rsidRDefault="005E69DF" w:rsidP="005E69DF"/>
    <w:p w14:paraId="6291DBD4" w14:textId="77777777" w:rsidR="005E69DF" w:rsidRDefault="005E69DF" w:rsidP="005E69DF">
      <w:r>
        <w:t>Astrid Tanja</w:t>
      </w:r>
    </w:p>
    <w:p w14:paraId="10AB51E6" w14:textId="77777777" w:rsidR="005E69DF" w:rsidRDefault="005E69DF" w:rsidP="005E69DF">
      <w:pPr>
        <w:pStyle w:val="Lijstalinea"/>
        <w:numPr>
          <w:ilvl w:val="0"/>
          <w:numId w:val="15"/>
        </w:numPr>
      </w:pPr>
      <w:r>
        <w:t>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5565BB88" w14:textId="77777777" w:rsidTr="005F2CD0">
        <w:tc>
          <w:tcPr>
            <w:tcW w:w="906" w:type="dxa"/>
            <w:shd w:val="clear" w:color="auto" w:fill="BFBFBF"/>
          </w:tcPr>
          <w:p w14:paraId="17719E0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7CC8323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auto"/>
          </w:tcPr>
          <w:p w14:paraId="273BEA6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B4a</w:t>
            </w:r>
          </w:p>
        </w:tc>
        <w:tc>
          <w:tcPr>
            <w:tcW w:w="906" w:type="dxa"/>
            <w:shd w:val="clear" w:color="auto" w:fill="auto"/>
          </w:tcPr>
          <w:p w14:paraId="409C84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B4b</w:t>
            </w:r>
          </w:p>
        </w:tc>
        <w:tc>
          <w:tcPr>
            <w:tcW w:w="906" w:type="dxa"/>
            <w:shd w:val="clear" w:color="auto" w:fill="auto"/>
          </w:tcPr>
          <w:p w14:paraId="4F82D29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000000"/>
          </w:tcPr>
          <w:p w14:paraId="68D6E6D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1761BD97"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1BB2FF48"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3CF83430"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18F6F6C6"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1C608AA8" w14:textId="77777777" w:rsidTr="005F2CD0">
        <w:tc>
          <w:tcPr>
            <w:tcW w:w="906" w:type="dxa"/>
            <w:shd w:val="clear" w:color="auto" w:fill="auto"/>
          </w:tcPr>
          <w:p w14:paraId="3AD833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1343B44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2767599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S5</w:t>
            </w:r>
          </w:p>
        </w:tc>
        <w:tc>
          <w:tcPr>
            <w:tcW w:w="906" w:type="dxa"/>
            <w:shd w:val="clear" w:color="auto" w:fill="auto"/>
          </w:tcPr>
          <w:p w14:paraId="42E3C06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365825A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6" w:type="dxa"/>
            <w:shd w:val="clear" w:color="auto" w:fill="auto"/>
          </w:tcPr>
          <w:p w14:paraId="6EA8438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S14</w:t>
            </w:r>
          </w:p>
        </w:tc>
        <w:tc>
          <w:tcPr>
            <w:tcW w:w="906" w:type="dxa"/>
            <w:shd w:val="clear" w:color="auto" w:fill="auto"/>
          </w:tcPr>
          <w:p w14:paraId="4833EBDC"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0AEC31F7"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22457872"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E2A6B3A" w14:textId="77777777" w:rsidR="005E69DF" w:rsidRPr="005F2CD0" w:rsidRDefault="005E69DF" w:rsidP="005F2CD0">
            <w:pPr>
              <w:spacing w:after="0" w:line="240" w:lineRule="auto"/>
              <w:rPr>
                <w:rFonts w:ascii="Times New Roman" w:hAnsi="Times New Roman"/>
                <w:sz w:val="20"/>
                <w:szCs w:val="20"/>
              </w:rPr>
            </w:pPr>
          </w:p>
        </w:tc>
      </w:tr>
    </w:tbl>
    <w:p w14:paraId="3EB408CD" w14:textId="77777777" w:rsidR="005E69DF" w:rsidRDefault="005E69DF" w:rsidP="005E69DF"/>
    <w:p w14:paraId="1BC27C0A" w14:textId="77777777" w:rsidR="005E69DF" w:rsidRDefault="005E69DF" w:rsidP="005E69DF">
      <w:r>
        <w:t>Reina Feenstra</w:t>
      </w:r>
    </w:p>
    <w:p w14:paraId="0F1D3DC3" w14:textId="77777777" w:rsidR="005E69DF" w:rsidRDefault="005E69DF" w:rsidP="005E69DF">
      <w:pPr>
        <w:pStyle w:val="Lijstalinea"/>
        <w:numPr>
          <w:ilvl w:val="0"/>
          <w:numId w:val="15"/>
        </w:numPr>
      </w:pPr>
      <w:r>
        <w:t>BS</w:t>
      </w:r>
    </w:p>
    <w:p w14:paraId="6FD7292B" w14:textId="77777777" w:rsidR="005E69DF" w:rsidRDefault="005E69DF" w:rsidP="005E69DF">
      <w:pPr>
        <w:pStyle w:val="Lijstalinea"/>
        <w:numPr>
          <w:ilvl w:val="0"/>
          <w:numId w:val="15"/>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0FCC8CE9" w14:textId="77777777" w:rsidTr="005F2CD0">
        <w:tc>
          <w:tcPr>
            <w:tcW w:w="906" w:type="dxa"/>
            <w:shd w:val="clear" w:color="auto" w:fill="00B050"/>
          </w:tcPr>
          <w:p w14:paraId="2C5353D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13C3B39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00B050"/>
          </w:tcPr>
          <w:p w14:paraId="55CCD3C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BFBFBF"/>
          </w:tcPr>
          <w:p w14:paraId="2DE5A78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B4a</w:t>
            </w:r>
          </w:p>
        </w:tc>
        <w:tc>
          <w:tcPr>
            <w:tcW w:w="906" w:type="dxa"/>
            <w:shd w:val="clear" w:color="auto" w:fill="BFBFBF"/>
          </w:tcPr>
          <w:p w14:paraId="5E57BF6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B4b</w:t>
            </w:r>
          </w:p>
        </w:tc>
        <w:tc>
          <w:tcPr>
            <w:tcW w:w="906" w:type="dxa"/>
            <w:shd w:val="clear" w:color="auto" w:fill="auto"/>
          </w:tcPr>
          <w:p w14:paraId="6756AD7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03492F9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29B324F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7" w:type="dxa"/>
            <w:shd w:val="clear" w:color="auto" w:fill="000000"/>
          </w:tcPr>
          <w:p w14:paraId="589D2C2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7" w:type="dxa"/>
            <w:shd w:val="clear" w:color="auto" w:fill="auto"/>
          </w:tcPr>
          <w:p w14:paraId="20B30B7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r>
      <w:tr w:rsidR="00AF60A2" w:rsidRPr="005F2CD0" w14:paraId="4AA9A90F" w14:textId="77777777" w:rsidTr="005F2CD0">
        <w:tc>
          <w:tcPr>
            <w:tcW w:w="906" w:type="dxa"/>
            <w:shd w:val="clear" w:color="auto" w:fill="auto"/>
          </w:tcPr>
          <w:p w14:paraId="3546799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6BB3A9D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66876CF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746CA4E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0700572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S5</w:t>
            </w:r>
          </w:p>
        </w:tc>
        <w:tc>
          <w:tcPr>
            <w:tcW w:w="906" w:type="dxa"/>
            <w:shd w:val="clear" w:color="auto" w:fill="auto"/>
          </w:tcPr>
          <w:p w14:paraId="331CC7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7216445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5B488B0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7" w:type="dxa"/>
            <w:shd w:val="clear" w:color="auto" w:fill="auto"/>
          </w:tcPr>
          <w:p w14:paraId="090997A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500AD56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S14</w:t>
            </w:r>
          </w:p>
        </w:tc>
      </w:tr>
    </w:tbl>
    <w:p w14:paraId="25AFC535" w14:textId="77777777" w:rsidR="00FC69E9" w:rsidRDefault="00FC69E9" w:rsidP="005E69DF"/>
    <w:p w14:paraId="5AB7BE7B" w14:textId="77777777" w:rsidR="00FC69E9" w:rsidRDefault="00FC69E9" w:rsidP="005E69DF"/>
    <w:p w14:paraId="24955672" w14:textId="632D44DD" w:rsidR="005E69DF" w:rsidRDefault="005E69DF" w:rsidP="005E69DF">
      <w:r>
        <w:t>Herma Riedstra</w:t>
      </w:r>
    </w:p>
    <w:p w14:paraId="10221BA6" w14:textId="77777777" w:rsidR="005E69DF" w:rsidRDefault="005E69DF" w:rsidP="005E69DF">
      <w:pPr>
        <w:pStyle w:val="Lijstalinea"/>
        <w:numPr>
          <w:ilvl w:val="0"/>
          <w:numId w:val="16"/>
        </w:numPr>
      </w:pPr>
      <w:r>
        <w:t>BS</w:t>
      </w:r>
    </w:p>
    <w:p w14:paraId="078B66AE" w14:textId="77777777" w:rsidR="005E69DF" w:rsidRDefault="005E69DF" w:rsidP="005E69DF">
      <w:pPr>
        <w:pStyle w:val="Lijstalinea"/>
        <w:numPr>
          <w:ilvl w:val="0"/>
          <w:numId w:val="16"/>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74D9F6C1" w14:textId="77777777" w:rsidTr="005F2CD0">
        <w:tc>
          <w:tcPr>
            <w:tcW w:w="906" w:type="dxa"/>
            <w:shd w:val="clear" w:color="auto" w:fill="BFBFBF"/>
          </w:tcPr>
          <w:p w14:paraId="09EEDD9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2BB8463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auto"/>
          </w:tcPr>
          <w:p w14:paraId="576AB40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338A2B2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B4a</w:t>
            </w:r>
          </w:p>
        </w:tc>
        <w:tc>
          <w:tcPr>
            <w:tcW w:w="906" w:type="dxa"/>
            <w:shd w:val="clear" w:color="auto" w:fill="auto"/>
          </w:tcPr>
          <w:p w14:paraId="56A6DF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B4b</w:t>
            </w:r>
          </w:p>
        </w:tc>
        <w:tc>
          <w:tcPr>
            <w:tcW w:w="906" w:type="dxa"/>
            <w:shd w:val="clear" w:color="auto" w:fill="auto"/>
          </w:tcPr>
          <w:p w14:paraId="5AD135C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270A1FD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4A7351B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7" w:type="dxa"/>
            <w:shd w:val="clear" w:color="auto" w:fill="000000"/>
          </w:tcPr>
          <w:p w14:paraId="4511D9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7" w:type="dxa"/>
            <w:shd w:val="clear" w:color="auto" w:fill="auto"/>
          </w:tcPr>
          <w:p w14:paraId="58C0BB3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r>
      <w:tr w:rsidR="00AF60A2" w:rsidRPr="005F2CD0" w14:paraId="528E9333" w14:textId="77777777" w:rsidTr="005F2CD0">
        <w:tc>
          <w:tcPr>
            <w:tcW w:w="906" w:type="dxa"/>
            <w:shd w:val="clear" w:color="auto" w:fill="auto"/>
          </w:tcPr>
          <w:p w14:paraId="68DC2D8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61CC08D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6B7BBD5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051B133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7ABCD46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S5</w:t>
            </w:r>
          </w:p>
        </w:tc>
        <w:tc>
          <w:tcPr>
            <w:tcW w:w="906" w:type="dxa"/>
            <w:shd w:val="clear" w:color="auto" w:fill="auto"/>
          </w:tcPr>
          <w:p w14:paraId="392D992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25598BA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774EF2E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7" w:type="dxa"/>
            <w:shd w:val="clear" w:color="auto" w:fill="auto"/>
          </w:tcPr>
          <w:p w14:paraId="2ACAAB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7" w:type="dxa"/>
            <w:shd w:val="clear" w:color="auto" w:fill="auto"/>
          </w:tcPr>
          <w:p w14:paraId="3C1A287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S14</w:t>
            </w:r>
          </w:p>
        </w:tc>
      </w:tr>
    </w:tbl>
    <w:p w14:paraId="42B1FA0C" w14:textId="77777777" w:rsidR="005E69DF" w:rsidRDefault="005E69DF" w:rsidP="005E69DF"/>
    <w:p w14:paraId="40D27520" w14:textId="12367987" w:rsidR="005E69DF" w:rsidRDefault="005E69DF" w:rsidP="005E69DF">
      <w:r>
        <w:t>Sytske Swart</w:t>
      </w:r>
    </w:p>
    <w:p w14:paraId="64E43380" w14:textId="77777777" w:rsidR="005E69DF" w:rsidRDefault="005E69DF" w:rsidP="005E69DF">
      <w:pPr>
        <w:pStyle w:val="Lijstalinea"/>
        <w:numPr>
          <w:ilvl w:val="0"/>
          <w:numId w:val="17"/>
        </w:numPr>
      </w:pPr>
      <w:r>
        <w:t>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2F2A6C6A" w14:textId="77777777" w:rsidTr="005F2CD0">
        <w:tc>
          <w:tcPr>
            <w:tcW w:w="906" w:type="dxa"/>
            <w:shd w:val="clear" w:color="auto" w:fill="00B050"/>
          </w:tcPr>
          <w:p w14:paraId="21989E6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00B050"/>
          </w:tcPr>
          <w:p w14:paraId="7701944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C00000"/>
          </w:tcPr>
          <w:p w14:paraId="12A2773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B4a</w:t>
            </w:r>
          </w:p>
        </w:tc>
        <w:tc>
          <w:tcPr>
            <w:tcW w:w="906" w:type="dxa"/>
            <w:shd w:val="clear" w:color="auto" w:fill="C00000"/>
          </w:tcPr>
          <w:p w14:paraId="7DC3F93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B4b</w:t>
            </w:r>
          </w:p>
        </w:tc>
        <w:tc>
          <w:tcPr>
            <w:tcW w:w="906" w:type="dxa"/>
            <w:shd w:val="clear" w:color="auto" w:fill="auto"/>
          </w:tcPr>
          <w:p w14:paraId="623C2EA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000000"/>
          </w:tcPr>
          <w:p w14:paraId="39D5E8A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5E4BF6EF"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234D109C"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E82E5B8"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EB3B4C2"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766B4008" w14:textId="77777777" w:rsidTr="005F2CD0">
        <w:tc>
          <w:tcPr>
            <w:tcW w:w="906" w:type="dxa"/>
            <w:shd w:val="clear" w:color="auto" w:fill="auto"/>
          </w:tcPr>
          <w:p w14:paraId="098DF49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25ED867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244C913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S5</w:t>
            </w:r>
          </w:p>
        </w:tc>
        <w:tc>
          <w:tcPr>
            <w:tcW w:w="906" w:type="dxa"/>
            <w:shd w:val="clear" w:color="auto" w:fill="auto"/>
          </w:tcPr>
          <w:p w14:paraId="286BF33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505DCDE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6" w:type="dxa"/>
            <w:shd w:val="clear" w:color="auto" w:fill="auto"/>
          </w:tcPr>
          <w:p w14:paraId="39B12A1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S14</w:t>
            </w:r>
          </w:p>
        </w:tc>
        <w:tc>
          <w:tcPr>
            <w:tcW w:w="906" w:type="dxa"/>
            <w:shd w:val="clear" w:color="auto" w:fill="auto"/>
          </w:tcPr>
          <w:p w14:paraId="5CA81136"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36A93D8D"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15AB2A82"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28A805C" w14:textId="77777777" w:rsidR="005E69DF" w:rsidRPr="005F2CD0" w:rsidRDefault="005E69DF" w:rsidP="005F2CD0">
            <w:pPr>
              <w:spacing w:after="0" w:line="240" w:lineRule="auto"/>
              <w:rPr>
                <w:rFonts w:ascii="Times New Roman" w:hAnsi="Times New Roman"/>
                <w:sz w:val="20"/>
                <w:szCs w:val="20"/>
              </w:rPr>
            </w:pPr>
          </w:p>
        </w:tc>
      </w:tr>
    </w:tbl>
    <w:p w14:paraId="0B84615B" w14:textId="77777777" w:rsidR="005E69DF" w:rsidRDefault="005E69DF" w:rsidP="005E69DF"/>
    <w:p w14:paraId="46FD8A41" w14:textId="77777777" w:rsidR="005E69DF" w:rsidRDefault="005E69DF" w:rsidP="005E69DF">
      <w:r>
        <w:t>Ariane Wouters</w:t>
      </w:r>
    </w:p>
    <w:p w14:paraId="07ADB320" w14:textId="77777777" w:rsidR="005E69DF" w:rsidRDefault="005E69DF" w:rsidP="005E69DF">
      <w:pPr>
        <w:pStyle w:val="Lijstalinea"/>
        <w:numPr>
          <w:ilvl w:val="0"/>
          <w:numId w:val="17"/>
        </w:numPr>
      </w:pPr>
      <w:r>
        <w:t>BS</w:t>
      </w:r>
    </w:p>
    <w:p w14:paraId="2DBD83C8" w14:textId="77777777" w:rsidR="005E69DF" w:rsidRDefault="005E69DF" w:rsidP="005E69DF">
      <w:pPr>
        <w:pStyle w:val="Lijstalinea"/>
        <w:numPr>
          <w:ilvl w:val="0"/>
          <w:numId w:val="17"/>
        </w:numPr>
      </w:pPr>
      <w:r>
        <w:t>BPA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2FB3CA25" w14:textId="77777777" w:rsidTr="005F2CD0">
        <w:tc>
          <w:tcPr>
            <w:tcW w:w="906" w:type="dxa"/>
            <w:shd w:val="clear" w:color="auto" w:fill="BFBFBF"/>
          </w:tcPr>
          <w:p w14:paraId="5A75492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608336A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C00000"/>
          </w:tcPr>
          <w:p w14:paraId="24D573D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B4a</w:t>
            </w:r>
          </w:p>
        </w:tc>
        <w:tc>
          <w:tcPr>
            <w:tcW w:w="906" w:type="dxa"/>
            <w:shd w:val="clear" w:color="auto" w:fill="C00000"/>
          </w:tcPr>
          <w:p w14:paraId="2BC92B7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B4b</w:t>
            </w:r>
          </w:p>
        </w:tc>
        <w:tc>
          <w:tcPr>
            <w:tcW w:w="906" w:type="dxa"/>
            <w:shd w:val="clear" w:color="auto" w:fill="auto"/>
          </w:tcPr>
          <w:p w14:paraId="5F9618F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000000"/>
          </w:tcPr>
          <w:p w14:paraId="1C48FC0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36F842E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WOL</w:t>
            </w:r>
          </w:p>
        </w:tc>
        <w:tc>
          <w:tcPr>
            <w:tcW w:w="906" w:type="dxa"/>
            <w:shd w:val="clear" w:color="auto" w:fill="auto"/>
          </w:tcPr>
          <w:p w14:paraId="6D2C370A"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4487CA2"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7BE23262"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4B2C09BC" w14:textId="77777777" w:rsidTr="005F2CD0">
        <w:tc>
          <w:tcPr>
            <w:tcW w:w="906" w:type="dxa"/>
            <w:shd w:val="clear" w:color="auto" w:fill="auto"/>
          </w:tcPr>
          <w:p w14:paraId="1F5EC0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1112F23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1EE2C60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S5</w:t>
            </w:r>
          </w:p>
        </w:tc>
        <w:tc>
          <w:tcPr>
            <w:tcW w:w="906" w:type="dxa"/>
            <w:shd w:val="clear" w:color="auto" w:fill="auto"/>
          </w:tcPr>
          <w:p w14:paraId="7CD3CE2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6498F00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6" w:type="dxa"/>
            <w:shd w:val="clear" w:color="auto" w:fill="auto"/>
          </w:tcPr>
          <w:p w14:paraId="5A3C52F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S14</w:t>
            </w:r>
          </w:p>
        </w:tc>
        <w:tc>
          <w:tcPr>
            <w:tcW w:w="906" w:type="dxa"/>
            <w:shd w:val="clear" w:color="auto" w:fill="auto"/>
          </w:tcPr>
          <w:p w14:paraId="5747D08E"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7918B6F7"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44302AB3"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06E2F05E" w14:textId="77777777" w:rsidR="005E69DF" w:rsidRPr="005F2CD0" w:rsidRDefault="005E69DF" w:rsidP="005F2CD0">
            <w:pPr>
              <w:spacing w:after="0" w:line="240" w:lineRule="auto"/>
              <w:rPr>
                <w:rFonts w:ascii="Times New Roman" w:hAnsi="Times New Roman"/>
                <w:sz w:val="20"/>
                <w:szCs w:val="20"/>
              </w:rPr>
            </w:pPr>
          </w:p>
        </w:tc>
      </w:tr>
    </w:tbl>
    <w:p w14:paraId="737E44FD" w14:textId="77777777" w:rsidR="005E69DF" w:rsidRDefault="005E69DF" w:rsidP="005E69DF"/>
    <w:p w14:paraId="4E2999FE" w14:textId="77777777" w:rsidR="005E69DF" w:rsidRDefault="005E69DF" w:rsidP="005E69DF">
      <w:r>
        <w:t>Karin Visser</w:t>
      </w:r>
    </w:p>
    <w:p w14:paraId="2D057752" w14:textId="77777777" w:rsidR="005E69DF" w:rsidRDefault="005E69DF" w:rsidP="005E69DF">
      <w:pPr>
        <w:pStyle w:val="Lijstalinea"/>
        <w:numPr>
          <w:ilvl w:val="0"/>
          <w:numId w:val="18"/>
        </w:numPr>
      </w:pPr>
      <w:r>
        <w:t>BRP/RNI</w:t>
      </w:r>
    </w:p>
    <w:p w14:paraId="45BF5AA8" w14:textId="77777777" w:rsidR="005E69DF" w:rsidRDefault="005E69DF" w:rsidP="005E69DF">
      <w:pPr>
        <w:pStyle w:val="Lijstalinea"/>
        <w:numPr>
          <w:ilvl w:val="0"/>
          <w:numId w:val="18"/>
        </w:numPr>
      </w:pPr>
      <w:r>
        <w:t>BPA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52B890B6" w14:textId="77777777" w:rsidTr="005F2CD0">
        <w:tc>
          <w:tcPr>
            <w:tcW w:w="906" w:type="dxa"/>
            <w:shd w:val="clear" w:color="auto" w:fill="00B0F0"/>
          </w:tcPr>
          <w:p w14:paraId="5905BF0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4C7DCA1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10BE420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6DF6C09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2E46F20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72BF4DD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301AB28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0B40F64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 xml:space="preserve">B11 </w:t>
            </w:r>
          </w:p>
        </w:tc>
        <w:tc>
          <w:tcPr>
            <w:tcW w:w="907" w:type="dxa"/>
            <w:shd w:val="clear" w:color="auto" w:fill="auto"/>
          </w:tcPr>
          <w:p w14:paraId="56351C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WOL</w:t>
            </w:r>
          </w:p>
        </w:tc>
        <w:tc>
          <w:tcPr>
            <w:tcW w:w="907" w:type="dxa"/>
            <w:shd w:val="clear" w:color="auto" w:fill="auto"/>
          </w:tcPr>
          <w:p w14:paraId="4E8B57EA"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3E1905B8" w14:textId="77777777" w:rsidTr="005F2CD0">
        <w:tc>
          <w:tcPr>
            <w:tcW w:w="906" w:type="dxa"/>
            <w:shd w:val="clear" w:color="auto" w:fill="auto"/>
          </w:tcPr>
          <w:p w14:paraId="0D9474C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134FD36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786DCE3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278DE05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08E5205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591640D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45C211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41153295"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5425891"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3D4C95BB" w14:textId="77777777" w:rsidR="005E69DF" w:rsidRPr="005F2CD0" w:rsidRDefault="005E69DF" w:rsidP="005F2CD0">
            <w:pPr>
              <w:spacing w:after="0" w:line="240" w:lineRule="auto"/>
              <w:rPr>
                <w:rFonts w:ascii="Times New Roman" w:hAnsi="Times New Roman"/>
                <w:sz w:val="20"/>
                <w:szCs w:val="20"/>
              </w:rPr>
            </w:pPr>
          </w:p>
        </w:tc>
      </w:tr>
    </w:tbl>
    <w:p w14:paraId="60FD3510" w14:textId="77777777" w:rsidR="005E69DF" w:rsidRDefault="005E69DF" w:rsidP="005E69DF"/>
    <w:p w14:paraId="6CE9A31E" w14:textId="77777777" w:rsidR="005E69DF" w:rsidRDefault="005E69DF" w:rsidP="005E69DF">
      <w:r>
        <w:t>Hans Pietersen</w:t>
      </w:r>
    </w:p>
    <w:p w14:paraId="5A239CD9" w14:textId="77777777" w:rsidR="005E69DF" w:rsidRDefault="005E69DF" w:rsidP="005E69DF">
      <w:pPr>
        <w:pStyle w:val="Lijstalinea"/>
        <w:numPr>
          <w:ilvl w:val="0"/>
          <w:numId w:val="19"/>
        </w:numPr>
      </w:pPr>
      <w:r>
        <w:t>Reisdocumenten en rijbewijzen</w:t>
      </w:r>
    </w:p>
    <w:p w14:paraId="234520DA" w14:textId="77777777" w:rsidR="005E69DF" w:rsidRDefault="005E69DF" w:rsidP="005E69DF">
      <w:pPr>
        <w:pStyle w:val="Lijstalinea"/>
        <w:numPr>
          <w:ilvl w:val="0"/>
          <w:numId w:val="19"/>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3B5D681F" w14:textId="77777777" w:rsidTr="005F2CD0">
        <w:tc>
          <w:tcPr>
            <w:tcW w:w="906" w:type="dxa"/>
            <w:shd w:val="clear" w:color="auto" w:fill="00B050"/>
          </w:tcPr>
          <w:p w14:paraId="2E0A13E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00B050"/>
          </w:tcPr>
          <w:p w14:paraId="53A9598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BFBFBF"/>
          </w:tcPr>
          <w:p w14:paraId="22DD8CF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28763E5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5B42828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219700C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390512C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12AD4EC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1DB31762"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7A94D933"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130C36D3" w14:textId="77777777" w:rsidTr="005F2CD0">
        <w:tc>
          <w:tcPr>
            <w:tcW w:w="906" w:type="dxa"/>
            <w:shd w:val="clear" w:color="auto" w:fill="auto"/>
          </w:tcPr>
          <w:p w14:paraId="09704B0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33F9FB6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182E149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FFC000"/>
          </w:tcPr>
          <w:p w14:paraId="3AD939A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3A85901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30F6773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S10</w:t>
            </w:r>
          </w:p>
        </w:tc>
        <w:tc>
          <w:tcPr>
            <w:tcW w:w="906" w:type="dxa"/>
            <w:shd w:val="clear" w:color="auto" w:fill="auto"/>
          </w:tcPr>
          <w:p w14:paraId="7A4821D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3C46288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7" w:type="dxa"/>
            <w:shd w:val="clear" w:color="auto" w:fill="auto"/>
          </w:tcPr>
          <w:p w14:paraId="6A8E1943"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86C0517" w14:textId="77777777" w:rsidR="005E69DF" w:rsidRPr="005F2CD0" w:rsidRDefault="005E69DF" w:rsidP="005F2CD0">
            <w:pPr>
              <w:spacing w:after="0" w:line="240" w:lineRule="auto"/>
              <w:rPr>
                <w:rFonts w:ascii="Times New Roman" w:hAnsi="Times New Roman"/>
                <w:sz w:val="20"/>
                <w:szCs w:val="20"/>
              </w:rPr>
            </w:pPr>
          </w:p>
        </w:tc>
      </w:tr>
    </w:tbl>
    <w:p w14:paraId="569FEC9B" w14:textId="77777777" w:rsidR="005E69DF" w:rsidRDefault="005E69DF" w:rsidP="005E69DF"/>
    <w:p w14:paraId="5044D9BD" w14:textId="77777777" w:rsidR="005E69DF" w:rsidRDefault="005E69DF" w:rsidP="005E69DF">
      <w:r>
        <w:t>Syta Meijer</w:t>
      </w:r>
    </w:p>
    <w:p w14:paraId="7C6202EB" w14:textId="77777777" w:rsidR="005E69DF" w:rsidRDefault="005E69DF" w:rsidP="005E69DF">
      <w:pPr>
        <w:pStyle w:val="Lijstalinea"/>
        <w:numPr>
          <w:ilvl w:val="0"/>
          <w:numId w:val="26"/>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43C3A62B" w14:textId="77777777" w:rsidTr="005F2CD0">
        <w:tc>
          <w:tcPr>
            <w:tcW w:w="906" w:type="dxa"/>
            <w:shd w:val="clear" w:color="auto" w:fill="BFBFBF"/>
          </w:tcPr>
          <w:p w14:paraId="5716FAB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279D166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auto"/>
          </w:tcPr>
          <w:p w14:paraId="507016D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c>
          <w:tcPr>
            <w:tcW w:w="906" w:type="dxa"/>
            <w:shd w:val="clear" w:color="auto" w:fill="auto"/>
          </w:tcPr>
          <w:p w14:paraId="77286E1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65149FE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6348483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6706A51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04F8580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46558A8A"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AB097FD"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1778E476" w14:textId="77777777" w:rsidTr="005F2CD0">
        <w:tc>
          <w:tcPr>
            <w:tcW w:w="906" w:type="dxa"/>
            <w:shd w:val="clear" w:color="auto" w:fill="auto"/>
          </w:tcPr>
          <w:p w14:paraId="43CA909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4D1AE4C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w:t>
            </w:r>
          </w:p>
        </w:tc>
        <w:tc>
          <w:tcPr>
            <w:tcW w:w="906" w:type="dxa"/>
            <w:shd w:val="clear" w:color="auto" w:fill="auto"/>
          </w:tcPr>
          <w:p w14:paraId="1BC8596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S2</w:t>
            </w:r>
          </w:p>
        </w:tc>
        <w:tc>
          <w:tcPr>
            <w:tcW w:w="906" w:type="dxa"/>
            <w:shd w:val="clear" w:color="auto" w:fill="auto"/>
          </w:tcPr>
          <w:p w14:paraId="701B72F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6816CC7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4DAFD85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S11</w:t>
            </w:r>
          </w:p>
        </w:tc>
        <w:tc>
          <w:tcPr>
            <w:tcW w:w="906" w:type="dxa"/>
            <w:shd w:val="clear" w:color="auto" w:fill="auto"/>
          </w:tcPr>
          <w:p w14:paraId="6E0C326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S12</w:t>
            </w:r>
          </w:p>
        </w:tc>
        <w:tc>
          <w:tcPr>
            <w:tcW w:w="906" w:type="dxa"/>
            <w:shd w:val="clear" w:color="auto" w:fill="auto"/>
          </w:tcPr>
          <w:p w14:paraId="64F6E30C"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6E713BC4"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090ECA70" w14:textId="77777777" w:rsidR="005E69DF" w:rsidRPr="005F2CD0" w:rsidRDefault="005E69DF" w:rsidP="005F2CD0">
            <w:pPr>
              <w:spacing w:after="0" w:line="240" w:lineRule="auto"/>
              <w:rPr>
                <w:rFonts w:ascii="Times New Roman" w:hAnsi="Times New Roman"/>
                <w:sz w:val="20"/>
                <w:szCs w:val="20"/>
              </w:rPr>
            </w:pPr>
          </w:p>
        </w:tc>
      </w:tr>
    </w:tbl>
    <w:p w14:paraId="13E13812" w14:textId="77777777" w:rsidR="005E69DF" w:rsidRDefault="005E69DF" w:rsidP="005E69DF"/>
    <w:p w14:paraId="3F61A936" w14:textId="77777777" w:rsidR="00FC69E9" w:rsidRDefault="00FC69E9" w:rsidP="005E69DF"/>
    <w:p w14:paraId="0276D23B" w14:textId="77777777" w:rsidR="00FC69E9" w:rsidRDefault="00FC69E9" w:rsidP="005E69DF"/>
    <w:p w14:paraId="4230BCAB" w14:textId="20A559E8" w:rsidR="005E69DF" w:rsidRDefault="005E69DF" w:rsidP="005E69DF">
      <w:r>
        <w:t>Reaken Ali</w:t>
      </w:r>
    </w:p>
    <w:p w14:paraId="62C2B373" w14:textId="77777777" w:rsidR="005E69DF" w:rsidRDefault="005E69DF" w:rsidP="005E69DF">
      <w:pPr>
        <w:pStyle w:val="Lijstalinea"/>
        <w:numPr>
          <w:ilvl w:val="0"/>
          <w:numId w:val="20"/>
        </w:numPr>
      </w:pPr>
      <w:r>
        <w:t>Naturalisatie/optie</w:t>
      </w:r>
    </w:p>
    <w:p w14:paraId="626B3FFB" w14:textId="77777777" w:rsidR="005E69DF" w:rsidRDefault="005E69DF" w:rsidP="005E69DF">
      <w:pPr>
        <w:pStyle w:val="Lijstalinea"/>
        <w:numPr>
          <w:ilvl w:val="0"/>
          <w:numId w:val="20"/>
        </w:numPr>
      </w:pPr>
      <w:r>
        <w:t>Verblijf en adres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AF60A2" w:rsidRPr="005F2CD0" w14:paraId="0BBEADA5" w14:textId="77777777" w:rsidTr="005F2CD0">
        <w:tc>
          <w:tcPr>
            <w:tcW w:w="906" w:type="dxa"/>
            <w:shd w:val="clear" w:color="auto" w:fill="BFBFBF"/>
          </w:tcPr>
          <w:p w14:paraId="47826E0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906" w:type="dxa"/>
            <w:shd w:val="clear" w:color="auto" w:fill="auto"/>
          </w:tcPr>
          <w:p w14:paraId="71C3E75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B1b</w:t>
            </w:r>
          </w:p>
        </w:tc>
        <w:tc>
          <w:tcPr>
            <w:tcW w:w="906" w:type="dxa"/>
            <w:shd w:val="clear" w:color="auto" w:fill="auto"/>
          </w:tcPr>
          <w:p w14:paraId="038E1A6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B5</w:t>
            </w:r>
          </w:p>
        </w:tc>
        <w:tc>
          <w:tcPr>
            <w:tcW w:w="906" w:type="dxa"/>
            <w:shd w:val="clear" w:color="auto" w:fill="auto"/>
          </w:tcPr>
          <w:p w14:paraId="7D9753D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B6</w:t>
            </w:r>
          </w:p>
        </w:tc>
        <w:tc>
          <w:tcPr>
            <w:tcW w:w="906" w:type="dxa"/>
            <w:shd w:val="clear" w:color="auto" w:fill="auto"/>
          </w:tcPr>
          <w:p w14:paraId="3178D71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B7</w:t>
            </w:r>
          </w:p>
        </w:tc>
        <w:tc>
          <w:tcPr>
            <w:tcW w:w="906" w:type="dxa"/>
            <w:shd w:val="clear" w:color="auto" w:fill="000000"/>
          </w:tcPr>
          <w:p w14:paraId="03E17CB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906" w:type="dxa"/>
            <w:shd w:val="clear" w:color="auto" w:fill="auto"/>
          </w:tcPr>
          <w:p w14:paraId="7C7ADBC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B10</w:t>
            </w:r>
          </w:p>
        </w:tc>
        <w:tc>
          <w:tcPr>
            <w:tcW w:w="906" w:type="dxa"/>
            <w:shd w:val="clear" w:color="auto" w:fill="auto"/>
          </w:tcPr>
          <w:p w14:paraId="104F982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B11</w:t>
            </w:r>
          </w:p>
        </w:tc>
        <w:tc>
          <w:tcPr>
            <w:tcW w:w="907" w:type="dxa"/>
            <w:shd w:val="clear" w:color="auto" w:fill="auto"/>
          </w:tcPr>
          <w:p w14:paraId="588CBEB3"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2A7CAB27" w14:textId="77777777" w:rsidR="005E69DF" w:rsidRPr="005F2CD0" w:rsidRDefault="005E69DF" w:rsidP="005F2CD0">
            <w:pPr>
              <w:spacing w:after="0" w:line="240" w:lineRule="auto"/>
              <w:rPr>
                <w:rFonts w:ascii="Times New Roman" w:hAnsi="Times New Roman"/>
                <w:sz w:val="20"/>
                <w:szCs w:val="20"/>
              </w:rPr>
            </w:pPr>
          </w:p>
        </w:tc>
      </w:tr>
      <w:tr w:rsidR="00AF60A2" w:rsidRPr="005F2CD0" w14:paraId="5DB88FC8" w14:textId="77777777" w:rsidTr="005F2CD0">
        <w:tc>
          <w:tcPr>
            <w:tcW w:w="906" w:type="dxa"/>
            <w:shd w:val="clear" w:color="auto" w:fill="auto"/>
          </w:tcPr>
          <w:p w14:paraId="2D18487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S0</w:t>
            </w:r>
          </w:p>
        </w:tc>
        <w:tc>
          <w:tcPr>
            <w:tcW w:w="906" w:type="dxa"/>
            <w:shd w:val="clear" w:color="auto" w:fill="auto"/>
          </w:tcPr>
          <w:p w14:paraId="179FE50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S3</w:t>
            </w:r>
          </w:p>
        </w:tc>
        <w:tc>
          <w:tcPr>
            <w:tcW w:w="906" w:type="dxa"/>
            <w:shd w:val="clear" w:color="auto" w:fill="auto"/>
          </w:tcPr>
          <w:p w14:paraId="6C2300E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S6</w:t>
            </w:r>
          </w:p>
        </w:tc>
        <w:tc>
          <w:tcPr>
            <w:tcW w:w="906" w:type="dxa"/>
            <w:shd w:val="clear" w:color="auto" w:fill="auto"/>
          </w:tcPr>
          <w:p w14:paraId="15E7A92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S9</w:t>
            </w:r>
          </w:p>
        </w:tc>
        <w:tc>
          <w:tcPr>
            <w:tcW w:w="906" w:type="dxa"/>
            <w:shd w:val="clear" w:color="auto" w:fill="auto"/>
          </w:tcPr>
          <w:p w14:paraId="7351901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S13</w:t>
            </w:r>
          </w:p>
        </w:tc>
        <w:tc>
          <w:tcPr>
            <w:tcW w:w="906" w:type="dxa"/>
            <w:shd w:val="clear" w:color="auto" w:fill="auto"/>
          </w:tcPr>
          <w:p w14:paraId="1B11A869"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0F7686E9" w14:textId="77777777" w:rsidR="005E69DF" w:rsidRPr="005F2CD0" w:rsidRDefault="005E69DF" w:rsidP="005F2CD0">
            <w:pPr>
              <w:spacing w:after="0" w:line="240" w:lineRule="auto"/>
              <w:rPr>
                <w:rFonts w:ascii="Times New Roman" w:hAnsi="Times New Roman"/>
                <w:sz w:val="20"/>
                <w:szCs w:val="20"/>
              </w:rPr>
            </w:pPr>
          </w:p>
        </w:tc>
        <w:tc>
          <w:tcPr>
            <w:tcW w:w="906" w:type="dxa"/>
            <w:shd w:val="clear" w:color="auto" w:fill="auto"/>
          </w:tcPr>
          <w:p w14:paraId="5122460D"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2AE63D69" w14:textId="77777777" w:rsidR="005E69DF" w:rsidRPr="005F2CD0" w:rsidRDefault="005E69DF" w:rsidP="005F2CD0">
            <w:pPr>
              <w:spacing w:after="0" w:line="240" w:lineRule="auto"/>
              <w:rPr>
                <w:rFonts w:ascii="Times New Roman" w:hAnsi="Times New Roman"/>
                <w:sz w:val="20"/>
                <w:szCs w:val="20"/>
              </w:rPr>
            </w:pPr>
          </w:p>
        </w:tc>
        <w:tc>
          <w:tcPr>
            <w:tcW w:w="907" w:type="dxa"/>
            <w:shd w:val="clear" w:color="auto" w:fill="auto"/>
          </w:tcPr>
          <w:p w14:paraId="5DCEB312" w14:textId="77777777" w:rsidR="005E69DF" w:rsidRPr="005F2CD0" w:rsidRDefault="005E69DF" w:rsidP="005F2CD0">
            <w:pPr>
              <w:spacing w:after="0" w:line="240" w:lineRule="auto"/>
              <w:rPr>
                <w:rFonts w:ascii="Times New Roman" w:hAnsi="Times New Roman"/>
                <w:sz w:val="20"/>
                <w:szCs w:val="20"/>
              </w:rPr>
            </w:pPr>
          </w:p>
        </w:tc>
      </w:tr>
    </w:tbl>
    <w:p w14:paraId="0C70C81F" w14:textId="77777777" w:rsidR="005E69DF" w:rsidRDefault="005E69DF" w:rsidP="005E69DF"/>
    <w:p w14:paraId="5DBA0648" w14:textId="26C4325C" w:rsidR="005E69DF" w:rsidRDefault="005E69DF" w:rsidP="005E69DF">
      <w:r>
        <w:t>Bein Visser</w:t>
      </w:r>
    </w:p>
    <w:p w14:paraId="448FDAC3" w14:textId="77777777" w:rsidR="005E69DF" w:rsidRDefault="005E69DF" w:rsidP="005E69DF">
      <w:pPr>
        <w:pStyle w:val="Lijstalinea"/>
        <w:numPr>
          <w:ilvl w:val="0"/>
          <w:numId w:val="21"/>
        </w:numPr>
      </w:pPr>
      <w:r>
        <w:t>BS</w:t>
      </w:r>
    </w:p>
    <w:p w14:paraId="5DC8462D" w14:textId="77777777" w:rsidR="005E69DF" w:rsidRDefault="005E69DF" w:rsidP="005E69DF">
      <w:pPr>
        <w:pStyle w:val="Lijstalinea"/>
        <w:numPr>
          <w:ilvl w:val="0"/>
          <w:numId w:val="21"/>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28765B5E" w14:textId="77777777" w:rsidTr="005F2CD0">
        <w:tc>
          <w:tcPr>
            <w:tcW w:w="1006" w:type="dxa"/>
            <w:shd w:val="clear" w:color="auto" w:fill="00B050"/>
          </w:tcPr>
          <w:p w14:paraId="6739164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50"/>
          </w:tcPr>
          <w:p w14:paraId="1419354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00B050"/>
          </w:tcPr>
          <w:p w14:paraId="261EC70E" w14:textId="0B476DFF" w:rsidR="005E69DF" w:rsidRPr="005F2CD0" w:rsidRDefault="005F2CD0"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05C7362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46748C3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0034205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6AC9042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3CB0B9D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62D5359B" w14:textId="77777777" w:rsidR="005E69DF" w:rsidRPr="005F2CD0" w:rsidRDefault="005E69DF" w:rsidP="005F2CD0">
            <w:pPr>
              <w:spacing w:after="0" w:line="240" w:lineRule="auto"/>
              <w:rPr>
                <w:rFonts w:ascii="Times New Roman" w:hAnsi="Times New Roman"/>
                <w:sz w:val="20"/>
                <w:szCs w:val="20"/>
              </w:rPr>
            </w:pPr>
          </w:p>
        </w:tc>
      </w:tr>
    </w:tbl>
    <w:p w14:paraId="5F9BF9BE" w14:textId="77777777" w:rsidR="005E69DF" w:rsidRDefault="005E69DF" w:rsidP="005E69DF"/>
    <w:p w14:paraId="386F424A" w14:textId="77777777" w:rsidR="005E69DF" w:rsidRDefault="005E69DF" w:rsidP="005E69DF">
      <w:r>
        <w:t>Manon Knijpstra</w:t>
      </w:r>
    </w:p>
    <w:p w14:paraId="1F4EEFAB" w14:textId="77777777" w:rsidR="005E69DF" w:rsidRDefault="005E69DF" w:rsidP="005E69DF">
      <w:pPr>
        <w:pStyle w:val="Lijstalinea"/>
        <w:numPr>
          <w:ilvl w:val="0"/>
          <w:numId w:val="22"/>
        </w:numPr>
      </w:pPr>
      <w:r>
        <w:t>BS</w:t>
      </w:r>
    </w:p>
    <w:p w14:paraId="324D4458" w14:textId="77777777" w:rsidR="005E69DF" w:rsidRDefault="005E69DF" w:rsidP="005E69DF">
      <w:pPr>
        <w:pStyle w:val="Lijstalinea"/>
        <w:numPr>
          <w:ilvl w:val="0"/>
          <w:numId w:val="22"/>
        </w:numPr>
      </w:pPr>
      <w:r>
        <w:t>BPA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58574957" w14:textId="77777777" w:rsidTr="005F2CD0">
        <w:tc>
          <w:tcPr>
            <w:tcW w:w="1006" w:type="dxa"/>
            <w:shd w:val="clear" w:color="auto" w:fill="00B050"/>
          </w:tcPr>
          <w:p w14:paraId="5943B9E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50"/>
          </w:tcPr>
          <w:p w14:paraId="1640069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FF0000"/>
          </w:tcPr>
          <w:p w14:paraId="3149E51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7AE65E1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72B4CE8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1D631A9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7DFF995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51ABCA2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4676D85D" w14:textId="77777777" w:rsidR="005E69DF" w:rsidRPr="005F2CD0" w:rsidRDefault="005E69DF" w:rsidP="005F2CD0">
            <w:pPr>
              <w:spacing w:after="0" w:line="240" w:lineRule="auto"/>
              <w:rPr>
                <w:rFonts w:ascii="Times New Roman" w:hAnsi="Times New Roman"/>
                <w:sz w:val="20"/>
                <w:szCs w:val="20"/>
              </w:rPr>
            </w:pPr>
          </w:p>
        </w:tc>
      </w:tr>
    </w:tbl>
    <w:p w14:paraId="27A57B7A" w14:textId="77777777" w:rsidR="005E69DF" w:rsidRDefault="005E69DF" w:rsidP="005E69DF"/>
    <w:p w14:paraId="127ECE3E" w14:textId="77777777" w:rsidR="005E69DF" w:rsidRDefault="005E69DF" w:rsidP="005E69DF">
      <w:r>
        <w:t>Karyn Boelens</w:t>
      </w:r>
    </w:p>
    <w:p w14:paraId="25BAC89D" w14:textId="77777777" w:rsidR="005E69DF" w:rsidRDefault="005E69DF" w:rsidP="005E69DF">
      <w:pPr>
        <w:pStyle w:val="Lijstalinea"/>
        <w:numPr>
          <w:ilvl w:val="0"/>
          <w:numId w:val="23"/>
        </w:numPr>
      </w:pPr>
      <w:r>
        <w:t>Verblijf en adres</w:t>
      </w:r>
    </w:p>
    <w:p w14:paraId="09AEE955" w14:textId="77777777" w:rsidR="005E69DF" w:rsidRDefault="005E69DF" w:rsidP="005E69DF">
      <w:pPr>
        <w:pStyle w:val="Lijstalinea"/>
        <w:numPr>
          <w:ilvl w:val="0"/>
          <w:numId w:val="23"/>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68692F20" w14:textId="77777777" w:rsidTr="005F2CD0">
        <w:tc>
          <w:tcPr>
            <w:tcW w:w="1006" w:type="dxa"/>
            <w:shd w:val="clear" w:color="auto" w:fill="00B050"/>
          </w:tcPr>
          <w:p w14:paraId="163A217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50"/>
          </w:tcPr>
          <w:p w14:paraId="4F23C0C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FF0000"/>
          </w:tcPr>
          <w:p w14:paraId="29A7829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1A4A7F3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36FFA4C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0860E51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0841A728"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59B6706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BFBFBF"/>
          </w:tcPr>
          <w:p w14:paraId="470365E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r>
    </w:tbl>
    <w:p w14:paraId="2641C128" w14:textId="77777777" w:rsidR="005E69DF" w:rsidRDefault="005E69DF" w:rsidP="005E69DF"/>
    <w:p w14:paraId="439BEFE7" w14:textId="77777777" w:rsidR="005E69DF" w:rsidRDefault="005E69DF" w:rsidP="005E69DF">
      <w:r>
        <w:t>Quilliano Morrien</w:t>
      </w:r>
    </w:p>
    <w:p w14:paraId="504F38A0" w14:textId="77777777" w:rsidR="005E69DF" w:rsidRDefault="005E69DF" w:rsidP="005E69DF">
      <w:pPr>
        <w:pStyle w:val="Lijstalinea"/>
        <w:numPr>
          <w:ilvl w:val="0"/>
          <w:numId w:val="24"/>
        </w:numPr>
      </w:pPr>
      <w:r>
        <w:t>Reisdocumenten en rijbewijzen</w:t>
      </w:r>
    </w:p>
    <w:p w14:paraId="0A3C2573" w14:textId="77777777" w:rsidR="005E69DF" w:rsidRDefault="005E69DF" w:rsidP="005E69DF">
      <w:pPr>
        <w:pStyle w:val="Lijstalinea"/>
        <w:numPr>
          <w:ilvl w:val="0"/>
          <w:numId w:val="24"/>
        </w:numPr>
      </w:pPr>
      <w:r>
        <w:t>BRP/RNI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015648C5" w14:textId="77777777" w:rsidTr="005F2CD0">
        <w:tc>
          <w:tcPr>
            <w:tcW w:w="1006" w:type="dxa"/>
            <w:shd w:val="clear" w:color="auto" w:fill="00B050"/>
          </w:tcPr>
          <w:p w14:paraId="40755FA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FF0000"/>
          </w:tcPr>
          <w:p w14:paraId="71E3705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3D58CDC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12DB635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057E2F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54F81FD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4DE98D8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13E891B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BFBFBF"/>
          </w:tcPr>
          <w:p w14:paraId="5C2B39D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RNI</w:t>
            </w:r>
          </w:p>
        </w:tc>
      </w:tr>
    </w:tbl>
    <w:p w14:paraId="66325D5E" w14:textId="77777777" w:rsidR="005E69DF" w:rsidRDefault="005E69DF" w:rsidP="005E69DF"/>
    <w:p w14:paraId="3534DB02" w14:textId="77777777" w:rsidR="005E69DF" w:rsidRDefault="005E69DF" w:rsidP="005E69DF">
      <w:r>
        <w:t>Gino van den Berg</w:t>
      </w:r>
    </w:p>
    <w:p w14:paraId="47C2A455" w14:textId="77777777" w:rsidR="005E69DF" w:rsidRDefault="005E69DF" w:rsidP="005E69DF">
      <w:pPr>
        <w:pStyle w:val="Lijstalinea"/>
        <w:numPr>
          <w:ilvl w:val="0"/>
          <w:numId w:val="25"/>
        </w:numPr>
      </w:pPr>
      <w:r>
        <w:t>Reisdocumenten en rijbewijzen</w:t>
      </w:r>
    </w:p>
    <w:p w14:paraId="11272B19" w14:textId="77777777" w:rsidR="005E69DF" w:rsidRDefault="005E69DF" w:rsidP="005E69DF">
      <w:pPr>
        <w:pStyle w:val="Lijstalinea"/>
        <w:numPr>
          <w:ilvl w:val="0"/>
          <w:numId w:val="25"/>
        </w:numPr>
      </w:pPr>
      <w:r>
        <w:t>Verblijf en adres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43220CB5" w14:textId="77777777" w:rsidTr="005F2CD0">
        <w:tc>
          <w:tcPr>
            <w:tcW w:w="1006" w:type="dxa"/>
            <w:shd w:val="clear" w:color="auto" w:fill="00B050"/>
          </w:tcPr>
          <w:p w14:paraId="26AD05D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FF0000"/>
          </w:tcPr>
          <w:p w14:paraId="56C700C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2B76623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77A26BC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2D0CEFE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645B750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23A6B6F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4DC6C906"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5E1ABF19" w14:textId="77777777" w:rsidR="005E69DF" w:rsidRPr="005F2CD0" w:rsidRDefault="005E69DF" w:rsidP="005F2CD0">
            <w:pPr>
              <w:spacing w:after="0" w:line="240" w:lineRule="auto"/>
              <w:rPr>
                <w:rFonts w:ascii="Times New Roman" w:hAnsi="Times New Roman"/>
                <w:sz w:val="20"/>
                <w:szCs w:val="20"/>
              </w:rPr>
            </w:pPr>
          </w:p>
        </w:tc>
      </w:tr>
    </w:tbl>
    <w:p w14:paraId="0C4E4171" w14:textId="77777777" w:rsidR="005E69DF" w:rsidRDefault="005E69DF" w:rsidP="005E69DF"/>
    <w:p w14:paraId="3DD2398A" w14:textId="77777777" w:rsidR="002471F6" w:rsidRDefault="002471F6" w:rsidP="005E69DF"/>
    <w:p w14:paraId="32A28FC1" w14:textId="77777777" w:rsidR="002471F6" w:rsidRDefault="002471F6" w:rsidP="005E69DF"/>
    <w:p w14:paraId="22587FBF" w14:textId="77777777" w:rsidR="002471F6" w:rsidRDefault="002471F6" w:rsidP="005E69DF"/>
    <w:p w14:paraId="31313CAE" w14:textId="2171B5CF" w:rsidR="005E69DF" w:rsidRDefault="005E69DF" w:rsidP="005E69DF">
      <w:r>
        <w:lastRenderedPageBreak/>
        <w:t>Kayleigh Jongsma</w:t>
      </w:r>
    </w:p>
    <w:p w14:paraId="48F1B4A1" w14:textId="77777777" w:rsidR="005E69DF" w:rsidRDefault="005E69DF" w:rsidP="005E69DF">
      <w:pPr>
        <w:pStyle w:val="Lijstalinea"/>
        <w:numPr>
          <w:ilvl w:val="0"/>
          <w:numId w:val="27"/>
        </w:numPr>
      </w:pPr>
      <w:r>
        <w:t>Verblijf en adres</w:t>
      </w:r>
    </w:p>
    <w:p w14:paraId="7BAB6105" w14:textId="77777777" w:rsidR="005E69DF" w:rsidRDefault="005E69DF" w:rsidP="005E69DF">
      <w:pPr>
        <w:pStyle w:val="Lijstalinea"/>
        <w:numPr>
          <w:ilvl w:val="0"/>
          <w:numId w:val="27"/>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486D7455" w14:textId="77777777" w:rsidTr="007C0AF5">
        <w:tc>
          <w:tcPr>
            <w:tcW w:w="1006" w:type="dxa"/>
            <w:shd w:val="clear" w:color="auto" w:fill="00B050"/>
          </w:tcPr>
          <w:p w14:paraId="78B6098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50"/>
          </w:tcPr>
          <w:p w14:paraId="7A98850A" w14:textId="77777777" w:rsidR="005E69DF" w:rsidRPr="005F2CD0" w:rsidRDefault="005E69DF" w:rsidP="005F2CD0">
            <w:pPr>
              <w:spacing w:after="0" w:line="240" w:lineRule="auto"/>
              <w:rPr>
                <w:rFonts w:ascii="Times New Roman" w:hAnsi="Times New Roman"/>
                <w:color w:val="FFC000"/>
                <w:sz w:val="20"/>
                <w:szCs w:val="20"/>
              </w:rPr>
            </w:pPr>
            <w:r w:rsidRPr="005F2CD0">
              <w:rPr>
                <w:rFonts w:ascii="Times New Roman" w:hAnsi="Times New Roman"/>
                <w:color w:val="000000"/>
                <w:sz w:val="20"/>
                <w:szCs w:val="20"/>
              </w:rPr>
              <w:t>B1a</w:t>
            </w:r>
          </w:p>
        </w:tc>
        <w:tc>
          <w:tcPr>
            <w:tcW w:w="1007" w:type="dxa"/>
            <w:shd w:val="clear" w:color="auto" w:fill="BFBFBF"/>
          </w:tcPr>
          <w:p w14:paraId="4834BA5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29DE1A4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48A34B92"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3B96ECD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2808D4E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75DCE28E"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35EC61B7" w14:textId="77777777" w:rsidR="005E69DF" w:rsidRPr="005F2CD0" w:rsidRDefault="005E69DF" w:rsidP="005F2CD0">
            <w:pPr>
              <w:spacing w:after="0" w:line="240" w:lineRule="auto"/>
              <w:rPr>
                <w:rFonts w:ascii="Times New Roman" w:hAnsi="Times New Roman"/>
                <w:sz w:val="20"/>
                <w:szCs w:val="20"/>
              </w:rPr>
            </w:pPr>
          </w:p>
        </w:tc>
      </w:tr>
    </w:tbl>
    <w:p w14:paraId="2A14CC54" w14:textId="77777777" w:rsidR="005E69DF" w:rsidRDefault="005E69DF" w:rsidP="005E69DF"/>
    <w:p w14:paraId="7AEF781F" w14:textId="77777777" w:rsidR="005E69DF" w:rsidRDefault="005E69DF" w:rsidP="005E69DF">
      <w:r>
        <w:t>Anita de Jong</w:t>
      </w:r>
    </w:p>
    <w:p w14:paraId="4FE033A6" w14:textId="77777777" w:rsidR="005E69DF" w:rsidRDefault="005E69DF" w:rsidP="005E69DF">
      <w:pPr>
        <w:pStyle w:val="Lijstalinea"/>
        <w:numPr>
          <w:ilvl w:val="0"/>
          <w:numId w:val="28"/>
        </w:numPr>
      </w:pPr>
      <w:r>
        <w:t>Verblijf en adres</w:t>
      </w:r>
    </w:p>
    <w:p w14:paraId="672A40D8" w14:textId="77777777" w:rsidR="005E69DF" w:rsidRDefault="005E69DF" w:rsidP="005E69DF">
      <w:pPr>
        <w:pStyle w:val="Lijstalinea"/>
        <w:numPr>
          <w:ilvl w:val="0"/>
          <w:numId w:val="28"/>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4BCD26D2" w14:textId="77777777" w:rsidTr="005F2CD0">
        <w:tc>
          <w:tcPr>
            <w:tcW w:w="1006" w:type="dxa"/>
            <w:shd w:val="clear" w:color="auto" w:fill="00B050"/>
          </w:tcPr>
          <w:p w14:paraId="5B067AA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FF0000"/>
          </w:tcPr>
          <w:p w14:paraId="229B5C5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3D33288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6EA6036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71DE64A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7BC77463"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2DC8FC91"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128E113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6F37D401" w14:textId="77777777" w:rsidR="005E69DF" w:rsidRPr="005F2CD0" w:rsidRDefault="005E69DF" w:rsidP="005F2CD0">
            <w:pPr>
              <w:spacing w:after="0" w:line="240" w:lineRule="auto"/>
              <w:rPr>
                <w:rFonts w:ascii="Times New Roman" w:hAnsi="Times New Roman"/>
                <w:sz w:val="20"/>
                <w:szCs w:val="20"/>
              </w:rPr>
            </w:pPr>
          </w:p>
        </w:tc>
      </w:tr>
    </w:tbl>
    <w:p w14:paraId="185714E4" w14:textId="77777777" w:rsidR="005E69DF" w:rsidRDefault="005E69DF" w:rsidP="005E69DF"/>
    <w:p w14:paraId="5FC9370F" w14:textId="77777777" w:rsidR="005E69DF" w:rsidRDefault="005E69DF" w:rsidP="005E69DF">
      <w:r>
        <w:t>Victor van ’t Geloof</w:t>
      </w:r>
    </w:p>
    <w:p w14:paraId="4552182F" w14:textId="77777777" w:rsidR="005E69DF" w:rsidRDefault="005E69DF" w:rsidP="005E69DF">
      <w:pPr>
        <w:pStyle w:val="Lijstalinea"/>
        <w:numPr>
          <w:ilvl w:val="0"/>
          <w:numId w:val="29"/>
        </w:numPr>
      </w:pPr>
      <w:r>
        <w:t>Verblijf en adres</w:t>
      </w:r>
    </w:p>
    <w:p w14:paraId="7976A5D4" w14:textId="77777777" w:rsidR="005E69DF" w:rsidRDefault="005E69DF" w:rsidP="005E69DF">
      <w:pPr>
        <w:pStyle w:val="Lijstalinea"/>
        <w:numPr>
          <w:ilvl w:val="0"/>
          <w:numId w:val="29"/>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07670A58" w14:textId="77777777" w:rsidTr="005F2CD0">
        <w:tc>
          <w:tcPr>
            <w:tcW w:w="1006" w:type="dxa"/>
            <w:shd w:val="clear" w:color="auto" w:fill="00B050"/>
          </w:tcPr>
          <w:p w14:paraId="57C49F4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FF0000"/>
          </w:tcPr>
          <w:p w14:paraId="2D1FBBA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356F442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0897168B"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27487BB5"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22BEA4D9"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06C6E75C"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17A675B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67FD9C6E" w14:textId="77777777" w:rsidR="005E69DF" w:rsidRPr="005F2CD0" w:rsidRDefault="005E69DF" w:rsidP="005F2CD0">
            <w:pPr>
              <w:spacing w:after="0" w:line="240" w:lineRule="auto"/>
              <w:rPr>
                <w:rFonts w:ascii="Times New Roman" w:hAnsi="Times New Roman"/>
                <w:sz w:val="20"/>
                <w:szCs w:val="20"/>
              </w:rPr>
            </w:pPr>
          </w:p>
        </w:tc>
      </w:tr>
    </w:tbl>
    <w:p w14:paraId="17049867" w14:textId="77777777" w:rsidR="005E69DF" w:rsidRDefault="005E69DF" w:rsidP="005E69DF"/>
    <w:p w14:paraId="048B23B9" w14:textId="77777777" w:rsidR="005E69DF" w:rsidRDefault="005E69DF" w:rsidP="005E69DF">
      <w:r>
        <w:t>Rigtje Zijlstra</w:t>
      </w:r>
    </w:p>
    <w:p w14:paraId="68E62A20" w14:textId="77777777" w:rsidR="005E69DF" w:rsidRDefault="005E69DF" w:rsidP="005E69DF">
      <w:pPr>
        <w:pStyle w:val="Lijstalinea"/>
        <w:numPr>
          <w:ilvl w:val="0"/>
          <w:numId w:val="30"/>
        </w:numPr>
      </w:pPr>
      <w:r>
        <w:t>Verblijf en adres</w:t>
      </w:r>
    </w:p>
    <w:p w14:paraId="60EAF71F" w14:textId="77777777" w:rsidR="005E69DF" w:rsidRDefault="005E69DF" w:rsidP="005E69DF">
      <w:pPr>
        <w:pStyle w:val="Lijstalinea"/>
        <w:numPr>
          <w:ilvl w:val="0"/>
          <w:numId w:val="30"/>
        </w:numPr>
      </w:pPr>
      <w:r>
        <w:t>Reisdocumenten en rijbewijzen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AF60A2" w:rsidRPr="005F2CD0" w14:paraId="1DE6B14D" w14:textId="77777777" w:rsidTr="005F2CD0">
        <w:tc>
          <w:tcPr>
            <w:tcW w:w="1006" w:type="dxa"/>
            <w:shd w:val="clear" w:color="auto" w:fill="00B050"/>
          </w:tcPr>
          <w:p w14:paraId="311756E0"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F0"/>
          </w:tcPr>
          <w:p w14:paraId="676C9774"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4BFB334D"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7EEBFBF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3E2E419F"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0F98333A"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5CF1EFF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488FC3E7" w14:textId="77777777" w:rsidR="005E69DF" w:rsidRPr="005F2CD0" w:rsidRDefault="005E69DF" w:rsidP="005F2CD0">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4E5B4158" w14:textId="77777777" w:rsidR="005E69DF" w:rsidRPr="005F2CD0" w:rsidRDefault="005E69DF" w:rsidP="005F2CD0">
            <w:pPr>
              <w:spacing w:after="0" w:line="240" w:lineRule="auto"/>
              <w:rPr>
                <w:rFonts w:ascii="Times New Roman" w:hAnsi="Times New Roman"/>
                <w:sz w:val="20"/>
                <w:szCs w:val="20"/>
              </w:rPr>
            </w:pPr>
          </w:p>
        </w:tc>
      </w:tr>
    </w:tbl>
    <w:p w14:paraId="3102050D" w14:textId="40357C4F" w:rsidR="005E69DF" w:rsidRDefault="005E69DF" w:rsidP="005E69DF"/>
    <w:p w14:paraId="5EEEBCB0" w14:textId="6C1B23D7" w:rsidR="007C0AF5" w:rsidRDefault="007C0AF5" w:rsidP="005E69DF">
      <w:r>
        <w:t>Chantal Bijlsma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7C0AF5" w:rsidRPr="005F2CD0" w14:paraId="6470F257" w14:textId="77777777" w:rsidTr="007C0AF5">
        <w:tc>
          <w:tcPr>
            <w:tcW w:w="1006" w:type="dxa"/>
            <w:shd w:val="clear" w:color="auto" w:fill="00B050"/>
          </w:tcPr>
          <w:p w14:paraId="7A90BB97"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B0</w:t>
            </w:r>
          </w:p>
        </w:tc>
        <w:tc>
          <w:tcPr>
            <w:tcW w:w="1007" w:type="dxa"/>
            <w:shd w:val="clear" w:color="auto" w:fill="00B050"/>
          </w:tcPr>
          <w:p w14:paraId="1D798100"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B1a</w:t>
            </w:r>
          </w:p>
        </w:tc>
        <w:tc>
          <w:tcPr>
            <w:tcW w:w="1007" w:type="dxa"/>
            <w:shd w:val="clear" w:color="auto" w:fill="BFBFBF"/>
          </w:tcPr>
          <w:p w14:paraId="59569B44"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B2</w:t>
            </w:r>
          </w:p>
        </w:tc>
        <w:tc>
          <w:tcPr>
            <w:tcW w:w="1007" w:type="dxa"/>
            <w:shd w:val="clear" w:color="auto" w:fill="BFBFBF"/>
          </w:tcPr>
          <w:p w14:paraId="6A8F575E"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B3</w:t>
            </w:r>
          </w:p>
        </w:tc>
        <w:tc>
          <w:tcPr>
            <w:tcW w:w="1007" w:type="dxa"/>
            <w:shd w:val="clear" w:color="auto" w:fill="BFBFBF"/>
          </w:tcPr>
          <w:p w14:paraId="18179EEC"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B8</w:t>
            </w:r>
          </w:p>
        </w:tc>
        <w:tc>
          <w:tcPr>
            <w:tcW w:w="1007" w:type="dxa"/>
            <w:shd w:val="clear" w:color="auto" w:fill="BFBFBF"/>
          </w:tcPr>
          <w:p w14:paraId="5D387B2E"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V1</w:t>
            </w:r>
          </w:p>
        </w:tc>
        <w:tc>
          <w:tcPr>
            <w:tcW w:w="1007" w:type="dxa"/>
            <w:shd w:val="clear" w:color="auto" w:fill="BFBFBF"/>
          </w:tcPr>
          <w:p w14:paraId="5ADA7D6F"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V2</w:t>
            </w:r>
          </w:p>
        </w:tc>
        <w:tc>
          <w:tcPr>
            <w:tcW w:w="1007" w:type="dxa"/>
            <w:shd w:val="clear" w:color="auto" w:fill="000000"/>
          </w:tcPr>
          <w:p w14:paraId="0B0AF07B" w14:textId="77777777" w:rsidR="007C0AF5" w:rsidRPr="005F2CD0" w:rsidRDefault="007C0AF5" w:rsidP="00D555AC">
            <w:pPr>
              <w:spacing w:after="0" w:line="240" w:lineRule="auto"/>
              <w:rPr>
                <w:rFonts w:ascii="Times New Roman" w:hAnsi="Times New Roman"/>
                <w:sz w:val="20"/>
                <w:szCs w:val="20"/>
              </w:rPr>
            </w:pPr>
            <w:r w:rsidRPr="005F2CD0">
              <w:rPr>
                <w:rFonts w:ascii="Times New Roman" w:hAnsi="Times New Roman"/>
                <w:sz w:val="20"/>
                <w:szCs w:val="20"/>
              </w:rPr>
              <w:t>B9</w:t>
            </w:r>
          </w:p>
        </w:tc>
        <w:tc>
          <w:tcPr>
            <w:tcW w:w="1007" w:type="dxa"/>
            <w:shd w:val="clear" w:color="auto" w:fill="auto"/>
          </w:tcPr>
          <w:p w14:paraId="3DB85A67" w14:textId="77777777" w:rsidR="007C0AF5" w:rsidRPr="005F2CD0" w:rsidRDefault="007C0AF5" w:rsidP="00D555AC">
            <w:pPr>
              <w:spacing w:after="0" w:line="240" w:lineRule="auto"/>
              <w:rPr>
                <w:rFonts w:ascii="Times New Roman" w:hAnsi="Times New Roman"/>
                <w:sz w:val="20"/>
                <w:szCs w:val="20"/>
              </w:rPr>
            </w:pPr>
          </w:p>
        </w:tc>
      </w:tr>
    </w:tbl>
    <w:p w14:paraId="683AE7AA" w14:textId="77777777" w:rsidR="007C0AF5" w:rsidRDefault="007C0AF5" w:rsidP="005E69DF"/>
    <w:p w14:paraId="3588A13C" w14:textId="77777777" w:rsidR="005E69DF" w:rsidRDefault="005E69DF" w:rsidP="005E69DF">
      <w:r>
        <w:t>* her certificeren in 2023 (eind, verloopt in januari 2024)</w:t>
      </w:r>
    </w:p>
    <w:p w14:paraId="559E48A5" w14:textId="6B7027C6" w:rsidR="005E69DF" w:rsidRDefault="005E69DF" w:rsidP="005E69DF">
      <w:r>
        <w:t>** her certificeren voor juni 2023</w:t>
      </w:r>
    </w:p>
    <w:p w14:paraId="48B2C30D" w14:textId="074CE0BE" w:rsidR="005E69DF" w:rsidRDefault="005E69DF" w:rsidP="005E69DF"/>
    <w:p w14:paraId="2B567D11" w14:textId="3008B6D0" w:rsidR="007C0AF5" w:rsidRDefault="007C0AF5" w:rsidP="005E69DF"/>
    <w:p w14:paraId="595A27E5" w14:textId="486030DA" w:rsidR="007C0AF5" w:rsidRDefault="007C0AF5" w:rsidP="005E69DF"/>
    <w:p w14:paraId="2D3F00CD" w14:textId="500F3C9C" w:rsidR="007C0AF5" w:rsidRDefault="007C0AF5" w:rsidP="005E69DF"/>
    <w:p w14:paraId="73950F0D" w14:textId="7F216B45" w:rsidR="007C0AF5" w:rsidRDefault="007C0AF5" w:rsidP="005E69DF"/>
    <w:p w14:paraId="401D3CB6" w14:textId="69ED8E46" w:rsidR="007C0AF5" w:rsidRDefault="007C0AF5" w:rsidP="005E69DF"/>
    <w:p w14:paraId="597809F7" w14:textId="77777777" w:rsidR="007C0AF5" w:rsidRDefault="007C0AF5" w:rsidP="005E69DF"/>
    <w:p w14:paraId="2DBD95BE" w14:textId="25517F5B" w:rsidR="005E69DF" w:rsidRDefault="005E69DF" w:rsidP="00B03A36">
      <w:pPr>
        <w:pStyle w:val="Kop2"/>
        <w:numPr>
          <w:ilvl w:val="0"/>
          <w:numId w:val="33"/>
        </w:numPr>
        <w:rPr>
          <w:rStyle w:val="Intensieveverwijzing"/>
        </w:rPr>
      </w:pPr>
      <w:bookmarkStart w:id="6" w:name="_Toc128739588"/>
      <w:r w:rsidRPr="002471F6">
        <w:rPr>
          <w:rStyle w:val="Intensieveverwijzing"/>
        </w:rPr>
        <w:lastRenderedPageBreak/>
        <w:t>Planning</w:t>
      </w:r>
      <w:bookmarkEnd w:id="6"/>
    </w:p>
    <w:p w14:paraId="2C7B4FDA" w14:textId="77777777" w:rsidR="002471F6" w:rsidRPr="002471F6" w:rsidRDefault="002471F6" w:rsidP="002471F6"/>
    <w:p w14:paraId="54DAB155" w14:textId="0E769653" w:rsidR="005E69DF" w:rsidRDefault="005E69DF" w:rsidP="005E69DF">
      <w:r>
        <w:t>De verwachting is dat de nieuwe medewerkers in</w:t>
      </w:r>
      <w:r w:rsidR="00265884">
        <w:t xml:space="preserve"> de eerste helft van</w:t>
      </w:r>
      <w:r>
        <w:t xml:space="preserve"> 202</w:t>
      </w:r>
      <w:r w:rsidR="00265884">
        <w:t>4</w:t>
      </w:r>
      <w:r>
        <w:t xml:space="preserve"> de diplomalijn Basiskennis Burgerzaken hebben afgerond </w:t>
      </w:r>
      <w:r w:rsidR="00187257">
        <w:t>hierna gaan zij verder met de overige modules die behoren bij de bollen waarin zij zitten. In 2023 hebben de meeste collega’s de module B1a gevolgd en gehaald,</w:t>
      </w:r>
      <w:r w:rsidR="00265884">
        <w:t xml:space="preserve"> </w:t>
      </w:r>
      <w:r w:rsidR="00187257">
        <w:t>ook maken we in 2023 een start met de modules van de ervaren medewerkers.</w:t>
      </w:r>
    </w:p>
    <w:p w14:paraId="37EAB91C" w14:textId="77777777" w:rsidR="007C0AF5" w:rsidRDefault="007C0AF5" w:rsidP="005E69DF">
      <w:pPr>
        <w:rPr>
          <w:b/>
          <w:bCs/>
        </w:rPr>
      </w:pPr>
    </w:p>
    <w:p w14:paraId="7671B242" w14:textId="42CC30E7" w:rsidR="00187257" w:rsidRDefault="00187257" w:rsidP="005E69DF">
      <w:pPr>
        <w:rPr>
          <w:b/>
          <w:bCs/>
        </w:rPr>
      </w:pPr>
      <w:r w:rsidRPr="00187257">
        <w:rPr>
          <w:b/>
          <w:bCs/>
        </w:rPr>
        <w:t>RNI</w:t>
      </w:r>
    </w:p>
    <w:p w14:paraId="7FCF5094" w14:textId="3C7E2FF2" w:rsidR="00187257" w:rsidRPr="00187257" w:rsidRDefault="00187257" w:rsidP="005E69DF">
      <w:r>
        <w:t xml:space="preserve">De collega’s van de RNI hebben eind 2023 allemaal de B1a en RNI </w:t>
      </w:r>
      <w:r w:rsidR="0060464D">
        <w:t>gevolgd en behaald. Ook worden de door de RvIG verplicht gestelde opfriscursussen gevolgd.</w:t>
      </w:r>
    </w:p>
    <w:p w14:paraId="5A97443C" w14:textId="77777777" w:rsidR="005E69DF" w:rsidRPr="00767771" w:rsidRDefault="005E69DF" w:rsidP="002D76FB">
      <w:pPr>
        <w:ind w:left="360"/>
      </w:pPr>
    </w:p>
    <w:sectPr w:rsidR="005E69DF" w:rsidRPr="00767771">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FC6D9" w14:textId="77777777" w:rsidR="00767771" w:rsidRDefault="00767771" w:rsidP="00767771">
      <w:pPr>
        <w:spacing w:after="0" w:line="240" w:lineRule="auto"/>
      </w:pPr>
      <w:r>
        <w:separator/>
      </w:r>
    </w:p>
  </w:endnote>
  <w:endnote w:type="continuationSeparator" w:id="0">
    <w:p w14:paraId="15D029B3" w14:textId="77777777" w:rsidR="00767771" w:rsidRDefault="00767771" w:rsidP="007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BDA8" w14:textId="19D8392B" w:rsidR="00767771" w:rsidRDefault="0078723C">
    <w:pPr>
      <w:pStyle w:val="Voettekst"/>
    </w:pPr>
    <w:r>
      <w:rPr>
        <w:noProof/>
      </w:rPr>
      <mc:AlternateContent>
        <mc:Choice Requires="wps">
          <w:drawing>
            <wp:anchor distT="0" distB="0" distL="114300" distR="114300" simplePos="0" relativeHeight="251659264" behindDoc="0" locked="0" layoutInCell="1" allowOverlap="1" wp14:anchorId="0259E06B" wp14:editId="5B52FD9C">
              <wp:simplePos x="0" y="0"/>
              <wp:positionH relativeFrom="page">
                <wp:posOffset>6827520</wp:posOffset>
              </wp:positionH>
              <wp:positionV relativeFrom="page">
                <wp:posOffset>10146030</wp:posOffset>
              </wp:positionV>
              <wp:extent cx="565785" cy="191770"/>
              <wp:effectExtent l="0" t="190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031527" w14:textId="77777777" w:rsidR="005F2CD0" w:rsidRPr="005F2CD0" w:rsidRDefault="005F2CD0" w:rsidP="005F2CD0">
                          <w:pPr>
                            <w:pBdr>
                              <w:top w:val="single" w:sz="4" w:space="1" w:color="7F7F7F"/>
                            </w:pBdr>
                            <w:jc w:val="center"/>
                            <w:rPr>
                              <w:color w:val="ED7D31"/>
                            </w:rPr>
                          </w:pPr>
                          <w:r w:rsidRPr="005F2CD0">
                            <w:fldChar w:fldCharType="begin"/>
                          </w:r>
                          <w:r>
                            <w:instrText>PAGE   \* MERGEFORMAT</w:instrText>
                          </w:r>
                          <w:r w:rsidRPr="005F2CD0">
                            <w:fldChar w:fldCharType="separate"/>
                          </w:r>
                          <w:r w:rsidRPr="005F2CD0">
                            <w:rPr>
                              <w:color w:val="ED7D31"/>
                            </w:rPr>
                            <w:t>2</w:t>
                          </w:r>
                          <w:r w:rsidRPr="005F2CD0">
                            <w:rPr>
                              <w:color w:val="ED7D3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oel="http://schemas.microsoft.com/office/2019/extlst">
          <w:pict>
            <v:rect w14:anchorId="0259E06B" id="Rectangle 2" o:spid="_x0000_s1026" style="position:absolute;margin-left:537.6pt;margin-top:798.9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" filled="f" fillcolor="#c0504d" stroked="f" strokecolor="#5c83b4" strokeweight="2.25pt">
              <v:textbox inset=",0,,0">
                <w:txbxContent>
                  <w:p w14:paraId="4D031527" w14:textId="77777777" w:rsidR="005F2CD0" w:rsidRPr="005F2CD0" w:rsidRDefault="005F2CD0" w:rsidP="005F2CD0">
                    <w:pPr>
                      <w:pBdr>
                        <w:top w:val="single" w:sz="4" w:space="1" w:color="7F7F7F"/>
                      </w:pBdr>
                      <w:jc w:val="center"/>
                      <w:rPr>
                        <w:color w:val="ED7D31"/>
                      </w:rPr>
                    </w:pPr>
                    <w:r w:rsidRPr="005F2CD0">
                      <w:fldChar w:fldCharType="begin"/>
                    </w:r>
                    <w:r>
                      <w:instrText>PAGE   \* MERGEFORMAT</w:instrText>
                    </w:r>
                    <w:r w:rsidRPr="005F2CD0">
                      <w:fldChar w:fldCharType="separate"/>
                    </w:r>
                    <w:r w:rsidRPr="005F2CD0">
                      <w:rPr>
                        <w:color w:val="ED7D31"/>
                      </w:rPr>
                      <w:t>2</w:t>
                    </w:r>
                    <w:r w:rsidRPr="005F2CD0">
                      <w:rPr>
                        <w:color w:val="ED7D3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40976" w14:textId="77777777" w:rsidR="00767771" w:rsidRDefault="00767771" w:rsidP="00767771">
      <w:pPr>
        <w:spacing w:after="0" w:line="240" w:lineRule="auto"/>
      </w:pPr>
      <w:r>
        <w:separator/>
      </w:r>
    </w:p>
  </w:footnote>
  <w:footnote w:type="continuationSeparator" w:id="0">
    <w:p w14:paraId="2C51D412" w14:textId="77777777" w:rsidR="00767771" w:rsidRDefault="00767771" w:rsidP="00767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7339"/>
    <w:multiLevelType w:val="hybridMultilevel"/>
    <w:tmpl w:val="56184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251D4"/>
    <w:multiLevelType w:val="hybridMultilevel"/>
    <w:tmpl w:val="EE549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D90F2E"/>
    <w:multiLevelType w:val="hybridMultilevel"/>
    <w:tmpl w:val="ADD09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C1314A"/>
    <w:multiLevelType w:val="hybridMultilevel"/>
    <w:tmpl w:val="31A62E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77106C1"/>
    <w:multiLevelType w:val="hybridMultilevel"/>
    <w:tmpl w:val="31D08044"/>
    <w:lvl w:ilvl="0" w:tplc="0EC62D2A">
      <w:start w:val="1"/>
      <w:numFmt w:val="decimal"/>
      <w:lvlText w:val="%1."/>
      <w:lvlJc w:val="left"/>
      <w:pPr>
        <w:ind w:left="502"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A731A9"/>
    <w:multiLevelType w:val="hybridMultilevel"/>
    <w:tmpl w:val="BB6C9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115992"/>
    <w:multiLevelType w:val="hybridMultilevel"/>
    <w:tmpl w:val="1E646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3954C8"/>
    <w:multiLevelType w:val="hybridMultilevel"/>
    <w:tmpl w:val="727A4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7451C9"/>
    <w:multiLevelType w:val="hybridMultilevel"/>
    <w:tmpl w:val="9C422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901198"/>
    <w:multiLevelType w:val="hybridMultilevel"/>
    <w:tmpl w:val="5A947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1E192A"/>
    <w:multiLevelType w:val="hybridMultilevel"/>
    <w:tmpl w:val="1D4A0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1E3252"/>
    <w:multiLevelType w:val="hybridMultilevel"/>
    <w:tmpl w:val="61A6B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8A118B"/>
    <w:multiLevelType w:val="hybridMultilevel"/>
    <w:tmpl w:val="78C0B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FB171B"/>
    <w:multiLevelType w:val="hybridMultilevel"/>
    <w:tmpl w:val="5BF0A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5A5E38"/>
    <w:multiLevelType w:val="hybridMultilevel"/>
    <w:tmpl w:val="835AB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A27218"/>
    <w:multiLevelType w:val="hybridMultilevel"/>
    <w:tmpl w:val="9320B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3F7604"/>
    <w:multiLevelType w:val="hybridMultilevel"/>
    <w:tmpl w:val="7390F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C04BEE"/>
    <w:multiLevelType w:val="hybridMultilevel"/>
    <w:tmpl w:val="75C0B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5305C0"/>
    <w:multiLevelType w:val="hybridMultilevel"/>
    <w:tmpl w:val="8D928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D72084"/>
    <w:multiLevelType w:val="hybridMultilevel"/>
    <w:tmpl w:val="22683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C26019"/>
    <w:multiLevelType w:val="hybridMultilevel"/>
    <w:tmpl w:val="D9260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CE5C7B"/>
    <w:multiLevelType w:val="hybridMultilevel"/>
    <w:tmpl w:val="235AB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7030DB"/>
    <w:multiLevelType w:val="hybridMultilevel"/>
    <w:tmpl w:val="22C2E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754A62"/>
    <w:multiLevelType w:val="hybridMultilevel"/>
    <w:tmpl w:val="C70226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D850BB6"/>
    <w:multiLevelType w:val="hybridMultilevel"/>
    <w:tmpl w:val="D9485C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8432A8"/>
    <w:multiLevelType w:val="hybridMultilevel"/>
    <w:tmpl w:val="08BED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53B521B"/>
    <w:multiLevelType w:val="hybridMultilevel"/>
    <w:tmpl w:val="40B25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F06838"/>
    <w:multiLevelType w:val="hybridMultilevel"/>
    <w:tmpl w:val="E6248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FA1E9B"/>
    <w:multiLevelType w:val="hybridMultilevel"/>
    <w:tmpl w:val="2C82D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774E5F"/>
    <w:multiLevelType w:val="hybridMultilevel"/>
    <w:tmpl w:val="70EED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3B3028"/>
    <w:multiLevelType w:val="hybridMultilevel"/>
    <w:tmpl w:val="41828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A6B2847"/>
    <w:multiLevelType w:val="hybridMultilevel"/>
    <w:tmpl w:val="E56E4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8A563A"/>
    <w:multiLevelType w:val="multilevel"/>
    <w:tmpl w:val="8612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DD4AD8"/>
    <w:multiLevelType w:val="hybridMultilevel"/>
    <w:tmpl w:val="F7366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3"/>
  </w:num>
  <w:num w:numId="4">
    <w:abstractNumId w:val="23"/>
  </w:num>
  <w:num w:numId="5">
    <w:abstractNumId w:val="30"/>
  </w:num>
  <w:num w:numId="6">
    <w:abstractNumId w:val="27"/>
  </w:num>
  <w:num w:numId="7">
    <w:abstractNumId w:val="24"/>
  </w:num>
  <w:num w:numId="8">
    <w:abstractNumId w:val="6"/>
  </w:num>
  <w:num w:numId="9">
    <w:abstractNumId w:val="31"/>
  </w:num>
  <w:num w:numId="10">
    <w:abstractNumId w:val="16"/>
  </w:num>
  <w:num w:numId="11">
    <w:abstractNumId w:val="13"/>
  </w:num>
  <w:num w:numId="12">
    <w:abstractNumId w:val="28"/>
  </w:num>
  <w:num w:numId="13">
    <w:abstractNumId w:val="18"/>
  </w:num>
  <w:num w:numId="14">
    <w:abstractNumId w:val="5"/>
  </w:num>
  <w:num w:numId="15">
    <w:abstractNumId w:val="29"/>
  </w:num>
  <w:num w:numId="16">
    <w:abstractNumId w:val="21"/>
  </w:num>
  <w:num w:numId="17">
    <w:abstractNumId w:val="2"/>
  </w:num>
  <w:num w:numId="18">
    <w:abstractNumId w:val="22"/>
  </w:num>
  <w:num w:numId="19">
    <w:abstractNumId w:val="0"/>
  </w:num>
  <w:num w:numId="20">
    <w:abstractNumId w:val="7"/>
  </w:num>
  <w:num w:numId="21">
    <w:abstractNumId w:val="12"/>
  </w:num>
  <w:num w:numId="22">
    <w:abstractNumId w:val="20"/>
  </w:num>
  <w:num w:numId="23">
    <w:abstractNumId w:val="1"/>
  </w:num>
  <w:num w:numId="24">
    <w:abstractNumId w:val="33"/>
  </w:num>
  <w:num w:numId="25">
    <w:abstractNumId w:val="10"/>
  </w:num>
  <w:num w:numId="26">
    <w:abstractNumId w:val="14"/>
  </w:num>
  <w:num w:numId="27">
    <w:abstractNumId w:val="19"/>
  </w:num>
  <w:num w:numId="28">
    <w:abstractNumId w:val="8"/>
  </w:num>
  <w:num w:numId="29">
    <w:abstractNumId w:val="15"/>
  </w:num>
  <w:num w:numId="30">
    <w:abstractNumId w:val="11"/>
  </w:num>
  <w:num w:numId="31">
    <w:abstractNumId w:val="17"/>
  </w:num>
  <w:num w:numId="32">
    <w:abstractNumId w:val="26"/>
  </w:num>
  <w:num w:numId="33">
    <w:abstractNumId w:val="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INT"/>
    <w:docVar w:name="DocumentLanguage" w:val="nl-NL"/>
    <w:docVar w:name="IW_Generated" w:val="True"/>
    <w:docVar w:name="mitStyleTemplates" w:val="|Huisstijl Gemeente Leeuwarden|"/>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 /&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 /&gt;_x000d__x000a_  &lt;FORMS /&gt;_x000d__x000a_  &lt;VALUES /&gt;_x000d__x000a_  &lt;DESCRIPTIONS /&gt;_x000d__x000a_&lt;/ProjectLanguageValues&gt;"/>
    <w:docVar w:name="TemplateVersion" w:val="3.9.0.17231"/>
  </w:docVars>
  <w:rsids>
    <w:rsidRoot w:val="00767771"/>
    <w:rsid w:val="000307F6"/>
    <w:rsid w:val="00050BED"/>
    <w:rsid w:val="000B795A"/>
    <w:rsid w:val="00120DB0"/>
    <w:rsid w:val="00121B8B"/>
    <w:rsid w:val="00187257"/>
    <w:rsid w:val="001B3ABA"/>
    <w:rsid w:val="002258BA"/>
    <w:rsid w:val="002471F6"/>
    <w:rsid w:val="00265884"/>
    <w:rsid w:val="0028576F"/>
    <w:rsid w:val="002D76FB"/>
    <w:rsid w:val="00310D13"/>
    <w:rsid w:val="003120C8"/>
    <w:rsid w:val="0031567A"/>
    <w:rsid w:val="0032624D"/>
    <w:rsid w:val="003716F0"/>
    <w:rsid w:val="00384DAF"/>
    <w:rsid w:val="003C05C9"/>
    <w:rsid w:val="003C3A6A"/>
    <w:rsid w:val="003D7C1E"/>
    <w:rsid w:val="003F1CA9"/>
    <w:rsid w:val="004E2979"/>
    <w:rsid w:val="005551FE"/>
    <w:rsid w:val="005578BE"/>
    <w:rsid w:val="005A3A32"/>
    <w:rsid w:val="005D5948"/>
    <w:rsid w:val="005E1B49"/>
    <w:rsid w:val="005E69DF"/>
    <w:rsid w:val="005F0462"/>
    <w:rsid w:val="005F2CD0"/>
    <w:rsid w:val="0060464D"/>
    <w:rsid w:val="00674246"/>
    <w:rsid w:val="00713B61"/>
    <w:rsid w:val="00724725"/>
    <w:rsid w:val="00767771"/>
    <w:rsid w:val="007868AA"/>
    <w:rsid w:val="0078723C"/>
    <w:rsid w:val="007C0AF5"/>
    <w:rsid w:val="007F0A4A"/>
    <w:rsid w:val="008604A8"/>
    <w:rsid w:val="0086092F"/>
    <w:rsid w:val="008622DB"/>
    <w:rsid w:val="008B3982"/>
    <w:rsid w:val="008D1C42"/>
    <w:rsid w:val="00917923"/>
    <w:rsid w:val="0094045E"/>
    <w:rsid w:val="00941387"/>
    <w:rsid w:val="009C1298"/>
    <w:rsid w:val="009F7435"/>
    <w:rsid w:val="00A35236"/>
    <w:rsid w:val="00AE12EB"/>
    <w:rsid w:val="00AF60A2"/>
    <w:rsid w:val="00B03A36"/>
    <w:rsid w:val="00B10AFE"/>
    <w:rsid w:val="00B3278E"/>
    <w:rsid w:val="00BA2B76"/>
    <w:rsid w:val="00CC255C"/>
    <w:rsid w:val="00D0419E"/>
    <w:rsid w:val="00D161A9"/>
    <w:rsid w:val="00D24AE7"/>
    <w:rsid w:val="00DE4081"/>
    <w:rsid w:val="00E01A3C"/>
    <w:rsid w:val="00FA1C6F"/>
    <w:rsid w:val="00FC69E9"/>
    <w:rsid w:val="00FD20F0"/>
    <w:rsid w:val="00FE3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5BC2FD"/>
  <w15:chartTrackingRefBased/>
  <w15:docId w15:val="{8119B972-74DF-40DC-ABE6-89B990B5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7771"/>
    <w:pPr>
      <w:spacing w:after="160" w:line="312" w:lineRule="auto"/>
    </w:pPr>
    <w:rPr>
      <w:sz w:val="21"/>
      <w:szCs w:val="21"/>
    </w:rPr>
  </w:style>
  <w:style w:type="paragraph" w:styleId="Kop1">
    <w:name w:val="heading 1"/>
    <w:basedOn w:val="Standaard"/>
    <w:next w:val="Standaard"/>
    <w:link w:val="Kop1Char"/>
    <w:uiPriority w:val="9"/>
    <w:qFormat/>
    <w:rsid w:val="00767771"/>
    <w:pPr>
      <w:keepNext/>
      <w:keepLines/>
      <w:pBdr>
        <w:left w:val="single" w:sz="12" w:space="12" w:color="ED7D31"/>
      </w:pBdr>
      <w:spacing w:before="80" w:after="80" w:line="240" w:lineRule="auto"/>
      <w:outlineLvl w:val="0"/>
    </w:pPr>
    <w:rPr>
      <w:rFonts w:ascii="Calibri Light" w:eastAsia="SimSun" w:hAnsi="Calibri Light"/>
      <w:caps/>
      <w:spacing w:val="10"/>
      <w:sz w:val="36"/>
      <w:szCs w:val="36"/>
    </w:rPr>
  </w:style>
  <w:style w:type="paragraph" w:styleId="Kop2">
    <w:name w:val="heading 2"/>
    <w:basedOn w:val="Standaard"/>
    <w:next w:val="Standaard"/>
    <w:link w:val="Kop2Char"/>
    <w:uiPriority w:val="9"/>
    <w:unhideWhenUsed/>
    <w:qFormat/>
    <w:rsid w:val="00767771"/>
    <w:pPr>
      <w:keepNext/>
      <w:keepLines/>
      <w:spacing w:before="120" w:after="0" w:line="240" w:lineRule="auto"/>
      <w:outlineLvl w:val="1"/>
    </w:pPr>
    <w:rPr>
      <w:rFonts w:ascii="Calibri Light" w:eastAsia="SimSun" w:hAnsi="Calibri Light"/>
      <w:sz w:val="36"/>
      <w:szCs w:val="36"/>
    </w:rPr>
  </w:style>
  <w:style w:type="paragraph" w:styleId="Kop3">
    <w:name w:val="heading 3"/>
    <w:basedOn w:val="Standaard"/>
    <w:next w:val="Standaard"/>
    <w:link w:val="Kop3Char"/>
    <w:uiPriority w:val="9"/>
    <w:unhideWhenUsed/>
    <w:qFormat/>
    <w:rsid w:val="00767771"/>
    <w:pPr>
      <w:keepNext/>
      <w:keepLines/>
      <w:spacing w:before="80" w:after="0" w:line="240" w:lineRule="auto"/>
      <w:outlineLvl w:val="2"/>
    </w:pPr>
    <w:rPr>
      <w:rFonts w:ascii="Calibri Light" w:eastAsia="SimSun" w:hAnsi="Calibri Light"/>
      <w:caps/>
      <w:sz w:val="28"/>
      <w:szCs w:val="28"/>
    </w:rPr>
  </w:style>
  <w:style w:type="paragraph" w:styleId="Kop4">
    <w:name w:val="heading 4"/>
    <w:basedOn w:val="Standaard"/>
    <w:next w:val="Standaard"/>
    <w:link w:val="Kop4Char"/>
    <w:uiPriority w:val="9"/>
    <w:semiHidden/>
    <w:unhideWhenUsed/>
    <w:qFormat/>
    <w:rsid w:val="00767771"/>
    <w:pPr>
      <w:keepNext/>
      <w:keepLines/>
      <w:spacing w:before="80" w:after="0" w:line="240" w:lineRule="auto"/>
      <w:outlineLvl w:val="3"/>
    </w:pPr>
    <w:rPr>
      <w:rFonts w:ascii="Calibri Light" w:eastAsia="SimSun" w:hAnsi="Calibri Light"/>
      <w:i/>
      <w:iCs/>
      <w:sz w:val="28"/>
      <w:szCs w:val="28"/>
    </w:rPr>
  </w:style>
  <w:style w:type="paragraph" w:styleId="Kop5">
    <w:name w:val="heading 5"/>
    <w:basedOn w:val="Standaard"/>
    <w:next w:val="Standaard"/>
    <w:link w:val="Kop5Char"/>
    <w:uiPriority w:val="9"/>
    <w:semiHidden/>
    <w:unhideWhenUsed/>
    <w:qFormat/>
    <w:rsid w:val="00767771"/>
    <w:pPr>
      <w:keepNext/>
      <w:keepLines/>
      <w:spacing w:before="80" w:after="0" w:line="240" w:lineRule="auto"/>
      <w:outlineLvl w:val="4"/>
    </w:pPr>
    <w:rPr>
      <w:rFonts w:ascii="Calibri Light" w:eastAsia="SimSun" w:hAnsi="Calibri Light"/>
      <w:sz w:val="24"/>
      <w:szCs w:val="24"/>
    </w:rPr>
  </w:style>
  <w:style w:type="paragraph" w:styleId="Kop6">
    <w:name w:val="heading 6"/>
    <w:basedOn w:val="Standaard"/>
    <w:next w:val="Standaard"/>
    <w:link w:val="Kop6Char"/>
    <w:uiPriority w:val="9"/>
    <w:semiHidden/>
    <w:unhideWhenUsed/>
    <w:qFormat/>
    <w:rsid w:val="00767771"/>
    <w:pPr>
      <w:keepNext/>
      <w:keepLines/>
      <w:spacing w:before="80" w:after="0" w:line="240" w:lineRule="auto"/>
      <w:outlineLvl w:val="5"/>
    </w:pPr>
    <w:rPr>
      <w:rFonts w:ascii="Calibri Light" w:eastAsia="SimSun" w:hAnsi="Calibri Light"/>
      <w:i/>
      <w:iCs/>
      <w:sz w:val="24"/>
      <w:szCs w:val="24"/>
    </w:rPr>
  </w:style>
  <w:style w:type="paragraph" w:styleId="Kop7">
    <w:name w:val="heading 7"/>
    <w:basedOn w:val="Standaard"/>
    <w:next w:val="Standaard"/>
    <w:link w:val="Kop7Char"/>
    <w:uiPriority w:val="9"/>
    <w:semiHidden/>
    <w:unhideWhenUsed/>
    <w:qFormat/>
    <w:rsid w:val="00767771"/>
    <w:pPr>
      <w:keepNext/>
      <w:keepLines/>
      <w:spacing w:before="80" w:after="0" w:line="240" w:lineRule="auto"/>
      <w:outlineLvl w:val="6"/>
    </w:pPr>
    <w:rPr>
      <w:rFonts w:ascii="Calibri Light" w:eastAsia="SimSun" w:hAnsi="Calibri Light"/>
      <w:color w:val="595959"/>
      <w:sz w:val="24"/>
      <w:szCs w:val="24"/>
    </w:rPr>
  </w:style>
  <w:style w:type="paragraph" w:styleId="Kop8">
    <w:name w:val="heading 8"/>
    <w:basedOn w:val="Standaard"/>
    <w:next w:val="Standaard"/>
    <w:link w:val="Kop8Char"/>
    <w:uiPriority w:val="9"/>
    <w:semiHidden/>
    <w:unhideWhenUsed/>
    <w:qFormat/>
    <w:rsid w:val="00767771"/>
    <w:pPr>
      <w:keepNext/>
      <w:keepLines/>
      <w:spacing w:before="80" w:after="0" w:line="240" w:lineRule="auto"/>
      <w:outlineLvl w:val="7"/>
    </w:pPr>
    <w:rPr>
      <w:rFonts w:ascii="Calibri Light" w:eastAsia="SimSun" w:hAnsi="Calibri Light"/>
      <w:caps/>
    </w:rPr>
  </w:style>
  <w:style w:type="paragraph" w:styleId="Kop9">
    <w:name w:val="heading 9"/>
    <w:basedOn w:val="Standaard"/>
    <w:next w:val="Standaard"/>
    <w:link w:val="Kop9Char"/>
    <w:uiPriority w:val="9"/>
    <w:semiHidden/>
    <w:unhideWhenUsed/>
    <w:qFormat/>
    <w:rsid w:val="00767771"/>
    <w:pPr>
      <w:keepNext/>
      <w:keepLines/>
      <w:spacing w:before="80" w:after="0" w:line="240" w:lineRule="auto"/>
      <w:outlineLvl w:val="8"/>
    </w:pPr>
    <w:rPr>
      <w:rFonts w:ascii="Calibri Light" w:eastAsia="SimSun" w:hAnsi="Calibri Light"/>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767771"/>
    <w:pPr>
      <w:tabs>
        <w:tab w:val="center" w:pos="4536"/>
        <w:tab w:val="right" w:pos="9072"/>
      </w:tabs>
    </w:pPr>
  </w:style>
  <w:style w:type="character" w:customStyle="1" w:styleId="KoptekstChar">
    <w:name w:val="Koptekst Char"/>
    <w:link w:val="Koptekst"/>
    <w:uiPriority w:val="99"/>
    <w:rsid w:val="00767771"/>
    <w:rPr>
      <w:rFonts w:ascii="Courier New" w:hAnsi="Courier New"/>
      <w:szCs w:val="24"/>
    </w:rPr>
  </w:style>
  <w:style w:type="paragraph" w:styleId="Voettekst">
    <w:name w:val="footer"/>
    <w:basedOn w:val="Standaard"/>
    <w:link w:val="VoettekstChar"/>
    <w:uiPriority w:val="99"/>
    <w:unhideWhenUsed/>
    <w:rsid w:val="00767771"/>
    <w:pPr>
      <w:tabs>
        <w:tab w:val="center" w:pos="4536"/>
        <w:tab w:val="right" w:pos="9072"/>
      </w:tabs>
    </w:pPr>
  </w:style>
  <w:style w:type="character" w:customStyle="1" w:styleId="VoettekstChar">
    <w:name w:val="Voettekst Char"/>
    <w:link w:val="Voettekst"/>
    <w:uiPriority w:val="99"/>
    <w:rsid w:val="00767771"/>
    <w:rPr>
      <w:rFonts w:ascii="Courier New" w:hAnsi="Courier New"/>
      <w:szCs w:val="24"/>
    </w:rPr>
  </w:style>
  <w:style w:type="paragraph" w:styleId="Titel">
    <w:name w:val="Title"/>
    <w:basedOn w:val="Standaard"/>
    <w:next w:val="Standaard"/>
    <w:link w:val="TitelChar"/>
    <w:uiPriority w:val="10"/>
    <w:qFormat/>
    <w:rsid w:val="00767771"/>
    <w:pPr>
      <w:spacing w:after="0" w:line="240" w:lineRule="auto"/>
      <w:contextualSpacing/>
    </w:pPr>
    <w:rPr>
      <w:rFonts w:ascii="Calibri Light" w:eastAsia="SimSun" w:hAnsi="Calibri Light"/>
      <w:caps/>
      <w:spacing w:val="40"/>
      <w:sz w:val="76"/>
      <w:szCs w:val="76"/>
    </w:rPr>
  </w:style>
  <w:style w:type="character" w:customStyle="1" w:styleId="TitelChar">
    <w:name w:val="Titel Char"/>
    <w:link w:val="Titel"/>
    <w:uiPriority w:val="10"/>
    <w:rsid w:val="00767771"/>
    <w:rPr>
      <w:rFonts w:ascii="Calibri Light" w:eastAsia="SimSun" w:hAnsi="Calibri Light" w:cs="Times New Roman"/>
      <w:caps/>
      <w:spacing w:val="40"/>
      <w:sz w:val="76"/>
      <w:szCs w:val="76"/>
    </w:rPr>
  </w:style>
  <w:style w:type="character" w:customStyle="1" w:styleId="Kop1Char">
    <w:name w:val="Kop 1 Char"/>
    <w:link w:val="Kop1"/>
    <w:uiPriority w:val="9"/>
    <w:rsid w:val="00767771"/>
    <w:rPr>
      <w:rFonts w:ascii="Calibri Light" w:eastAsia="SimSun" w:hAnsi="Calibri Light" w:cs="Times New Roman"/>
      <w:caps/>
      <w:spacing w:val="10"/>
      <w:sz w:val="36"/>
      <w:szCs w:val="36"/>
    </w:rPr>
  </w:style>
  <w:style w:type="character" w:customStyle="1" w:styleId="Kop2Char">
    <w:name w:val="Kop 2 Char"/>
    <w:link w:val="Kop2"/>
    <w:uiPriority w:val="9"/>
    <w:rsid w:val="00767771"/>
    <w:rPr>
      <w:rFonts w:ascii="Calibri Light" w:eastAsia="SimSun" w:hAnsi="Calibri Light" w:cs="Times New Roman"/>
      <w:sz w:val="36"/>
      <w:szCs w:val="36"/>
    </w:rPr>
  </w:style>
  <w:style w:type="character" w:customStyle="1" w:styleId="Kop3Char">
    <w:name w:val="Kop 3 Char"/>
    <w:link w:val="Kop3"/>
    <w:uiPriority w:val="9"/>
    <w:rsid w:val="00767771"/>
    <w:rPr>
      <w:rFonts w:ascii="Calibri Light" w:eastAsia="SimSun" w:hAnsi="Calibri Light" w:cs="Times New Roman"/>
      <w:caps/>
      <w:sz w:val="28"/>
      <w:szCs w:val="28"/>
    </w:rPr>
  </w:style>
  <w:style w:type="character" w:customStyle="1" w:styleId="Kop4Char">
    <w:name w:val="Kop 4 Char"/>
    <w:link w:val="Kop4"/>
    <w:uiPriority w:val="9"/>
    <w:semiHidden/>
    <w:rsid w:val="00767771"/>
    <w:rPr>
      <w:rFonts w:ascii="Calibri Light" w:eastAsia="SimSun" w:hAnsi="Calibri Light" w:cs="Times New Roman"/>
      <w:i/>
      <w:iCs/>
      <w:sz w:val="28"/>
      <w:szCs w:val="28"/>
    </w:rPr>
  </w:style>
  <w:style w:type="character" w:customStyle="1" w:styleId="Kop5Char">
    <w:name w:val="Kop 5 Char"/>
    <w:link w:val="Kop5"/>
    <w:uiPriority w:val="9"/>
    <w:semiHidden/>
    <w:rsid w:val="00767771"/>
    <w:rPr>
      <w:rFonts w:ascii="Calibri Light" w:eastAsia="SimSun" w:hAnsi="Calibri Light" w:cs="Times New Roman"/>
      <w:sz w:val="24"/>
      <w:szCs w:val="24"/>
    </w:rPr>
  </w:style>
  <w:style w:type="character" w:customStyle="1" w:styleId="Kop6Char">
    <w:name w:val="Kop 6 Char"/>
    <w:link w:val="Kop6"/>
    <w:uiPriority w:val="9"/>
    <w:semiHidden/>
    <w:rsid w:val="00767771"/>
    <w:rPr>
      <w:rFonts w:ascii="Calibri Light" w:eastAsia="SimSun" w:hAnsi="Calibri Light" w:cs="Times New Roman"/>
      <w:i/>
      <w:iCs/>
      <w:sz w:val="24"/>
      <w:szCs w:val="24"/>
    </w:rPr>
  </w:style>
  <w:style w:type="character" w:customStyle="1" w:styleId="Kop7Char">
    <w:name w:val="Kop 7 Char"/>
    <w:link w:val="Kop7"/>
    <w:uiPriority w:val="9"/>
    <w:semiHidden/>
    <w:rsid w:val="00767771"/>
    <w:rPr>
      <w:rFonts w:ascii="Calibri Light" w:eastAsia="SimSun" w:hAnsi="Calibri Light" w:cs="Times New Roman"/>
      <w:color w:val="595959"/>
      <w:sz w:val="24"/>
      <w:szCs w:val="24"/>
    </w:rPr>
  </w:style>
  <w:style w:type="character" w:customStyle="1" w:styleId="Kop8Char">
    <w:name w:val="Kop 8 Char"/>
    <w:link w:val="Kop8"/>
    <w:uiPriority w:val="9"/>
    <w:semiHidden/>
    <w:rsid w:val="00767771"/>
    <w:rPr>
      <w:rFonts w:ascii="Calibri Light" w:eastAsia="SimSun" w:hAnsi="Calibri Light" w:cs="Times New Roman"/>
      <w:caps/>
    </w:rPr>
  </w:style>
  <w:style w:type="character" w:customStyle="1" w:styleId="Kop9Char">
    <w:name w:val="Kop 9 Char"/>
    <w:link w:val="Kop9"/>
    <w:uiPriority w:val="9"/>
    <w:semiHidden/>
    <w:rsid w:val="00767771"/>
    <w:rPr>
      <w:rFonts w:ascii="Calibri Light" w:eastAsia="SimSun" w:hAnsi="Calibri Light" w:cs="Times New Roman"/>
      <w:i/>
      <w:iCs/>
      <w:caps/>
    </w:rPr>
  </w:style>
  <w:style w:type="paragraph" w:styleId="Bijschrift">
    <w:name w:val="caption"/>
    <w:basedOn w:val="Standaard"/>
    <w:next w:val="Standaard"/>
    <w:unhideWhenUsed/>
    <w:qFormat/>
    <w:rsid w:val="00767771"/>
    <w:pPr>
      <w:spacing w:line="240" w:lineRule="auto"/>
    </w:pPr>
    <w:rPr>
      <w:b/>
      <w:bCs/>
      <w:color w:val="ED7D31"/>
      <w:spacing w:val="10"/>
      <w:sz w:val="16"/>
      <w:szCs w:val="16"/>
    </w:rPr>
  </w:style>
  <w:style w:type="paragraph" w:styleId="Ondertitel">
    <w:name w:val="Subtitle"/>
    <w:basedOn w:val="Standaard"/>
    <w:next w:val="Standaard"/>
    <w:link w:val="OndertitelChar"/>
    <w:uiPriority w:val="11"/>
    <w:qFormat/>
    <w:rsid w:val="00767771"/>
    <w:pPr>
      <w:numPr>
        <w:ilvl w:val="1"/>
      </w:numPr>
      <w:spacing w:after="240"/>
    </w:pPr>
    <w:rPr>
      <w:color w:val="000000"/>
      <w:sz w:val="24"/>
      <w:szCs w:val="24"/>
    </w:rPr>
  </w:style>
  <w:style w:type="character" w:customStyle="1" w:styleId="OndertitelChar">
    <w:name w:val="Ondertitel Char"/>
    <w:link w:val="Ondertitel"/>
    <w:uiPriority w:val="11"/>
    <w:rsid w:val="00767771"/>
    <w:rPr>
      <w:color w:val="000000"/>
      <w:sz w:val="24"/>
      <w:szCs w:val="24"/>
    </w:rPr>
  </w:style>
  <w:style w:type="character" w:styleId="Zwaar">
    <w:name w:val="Strong"/>
    <w:uiPriority w:val="22"/>
    <w:qFormat/>
    <w:rsid w:val="00767771"/>
    <w:rPr>
      <w:rFonts w:ascii="Calibri" w:eastAsia="SimSun" w:hAnsi="Calibri" w:cs="Arial"/>
      <w:b/>
      <w:bCs/>
      <w:spacing w:val="0"/>
      <w:w w:val="100"/>
      <w:position w:val="0"/>
      <w:sz w:val="20"/>
      <w:szCs w:val="20"/>
    </w:rPr>
  </w:style>
  <w:style w:type="character" w:styleId="Nadruk">
    <w:name w:val="Emphasis"/>
    <w:uiPriority w:val="20"/>
    <w:qFormat/>
    <w:rsid w:val="00767771"/>
    <w:rPr>
      <w:rFonts w:ascii="Calibri" w:eastAsia="SimSun" w:hAnsi="Calibri" w:cs="Arial"/>
      <w:i/>
      <w:iCs/>
      <w:color w:val="C45911"/>
      <w:sz w:val="20"/>
      <w:szCs w:val="20"/>
    </w:rPr>
  </w:style>
  <w:style w:type="paragraph" w:styleId="Geenafstand">
    <w:name w:val="No Spacing"/>
    <w:uiPriority w:val="1"/>
    <w:qFormat/>
    <w:rsid w:val="00767771"/>
    <w:rPr>
      <w:sz w:val="21"/>
      <w:szCs w:val="21"/>
    </w:rPr>
  </w:style>
  <w:style w:type="paragraph" w:styleId="Citaat">
    <w:name w:val="Quote"/>
    <w:basedOn w:val="Standaard"/>
    <w:next w:val="Standaard"/>
    <w:link w:val="CitaatChar"/>
    <w:uiPriority w:val="29"/>
    <w:qFormat/>
    <w:rsid w:val="00767771"/>
    <w:pPr>
      <w:spacing w:before="160"/>
      <w:ind w:left="720"/>
    </w:pPr>
    <w:rPr>
      <w:rFonts w:ascii="Calibri Light" w:eastAsia="SimSun" w:hAnsi="Calibri Light"/>
      <w:sz w:val="24"/>
      <w:szCs w:val="24"/>
    </w:rPr>
  </w:style>
  <w:style w:type="character" w:customStyle="1" w:styleId="CitaatChar">
    <w:name w:val="Citaat Char"/>
    <w:link w:val="Citaat"/>
    <w:uiPriority w:val="29"/>
    <w:rsid w:val="00767771"/>
    <w:rPr>
      <w:rFonts w:ascii="Calibri Light" w:eastAsia="SimSun" w:hAnsi="Calibri Light" w:cs="Times New Roman"/>
      <w:sz w:val="24"/>
      <w:szCs w:val="24"/>
    </w:rPr>
  </w:style>
  <w:style w:type="paragraph" w:styleId="Duidelijkcitaat">
    <w:name w:val="Intense Quote"/>
    <w:basedOn w:val="Standaard"/>
    <w:next w:val="Standaard"/>
    <w:link w:val="DuidelijkcitaatChar"/>
    <w:uiPriority w:val="30"/>
    <w:qFormat/>
    <w:rsid w:val="00767771"/>
    <w:pPr>
      <w:spacing w:before="100" w:beforeAutospacing="1" w:after="240"/>
      <w:ind w:left="936" w:right="936"/>
      <w:jc w:val="center"/>
    </w:pPr>
    <w:rPr>
      <w:rFonts w:ascii="Calibri Light" w:eastAsia="SimSun" w:hAnsi="Calibri Light"/>
      <w:caps/>
      <w:color w:val="C45911"/>
      <w:spacing w:val="10"/>
      <w:sz w:val="28"/>
      <w:szCs w:val="28"/>
    </w:rPr>
  </w:style>
  <w:style w:type="character" w:customStyle="1" w:styleId="DuidelijkcitaatChar">
    <w:name w:val="Duidelijk citaat Char"/>
    <w:link w:val="Duidelijkcitaat"/>
    <w:uiPriority w:val="30"/>
    <w:rsid w:val="00767771"/>
    <w:rPr>
      <w:rFonts w:ascii="Calibri Light" w:eastAsia="SimSun" w:hAnsi="Calibri Light" w:cs="Times New Roman"/>
      <w:caps/>
      <w:color w:val="C45911"/>
      <w:spacing w:val="10"/>
      <w:sz w:val="28"/>
      <w:szCs w:val="28"/>
    </w:rPr>
  </w:style>
  <w:style w:type="character" w:styleId="Subtielebenadrukking">
    <w:name w:val="Subtle Emphasis"/>
    <w:uiPriority w:val="19"/>
    <w:qFormat/>
    <w:rsid w:val="00767771"/>
    <w:rPr>
      <w:i/>
      <w:iCs/>
      <w:color w:val="auto"/>
    </w:rPr>
  </w:style>
  <w:style w:type="character" w:styleId="Intensievebenadrukking">
    <w:name w:val="Intense Emphasis"/>
    <w:uiPriority w:val="21"/>
    <w:qFormat/>
    <w:rsid w:val="00767771"/>
    <w:rPr>
      <w:rFonts w:ascii="Calibri" w:eastAsia="SimSun" w:hAnsi="Calibri" w:cs="Arial"/>
      <w:b/>
      <w:bCs/>
      <w:i/>
      <w:iCs/>
      <w:color w:val="C45911"/>
      <w:spacing w:val="0"/>
      <w:w w:val="100"/>
      <w:position w:val="0"/>
      <w:sz w:val="20"/>
      <w:szCs w:val="20"/>
    </w:rPr>
  </w:style>
  <w:style w:type="character" w:styleId="Subtieleverwijzing">
    <w:name w:val="Subtle Reference"/>
    <w:uiPriority w:val="31"/>
    <w:qFormat/>
    <w:rsid w:val="00767771"/>
    <w:rPr>
      <w:rFonts w:ascii="Calibri" w:eastAsia="SimSun" w:hAnsi="Calibri" w:cs="Arial"/>
      <w:caps w:val="0"/>
      <w:smallCaps/>
      <w:color w:val="auto"/>
      <w:spacing w:val="10"/>
      <w:w w:val="100"/>
      <w:sz w:val="20"/>
      <w:szCs w:val="20"/>
      <w:u w:val="single" w:color="7F7F7F"/>
    </w:rPr>
  </w:style>
  <w:style w:type="character" w:styleId="Intensieveverwijzing">
    <w:name w:val="Intense Reference"/>
    <w:uiPriority w:val="32"/>
    <w:qFormat/>
    <w:rsid w:val="00767771"/>
    <w:rPr>
      <w:rFonts w:ascii="Calibri" w:eastAsia="SimSun" w:hAnsi="Calibri" w:cs="Arial"/>
      <w:b/>
      <w:bCs/>
      <w:caps w:val="0"/>
      <w:smallCaps/>
      <w:color w:val="191919"/>
      <w:spacing w:val="10"/>
      <w:w w:val="100"/>
      <w:position w:val="0"/>
      <w:sz w:val="20"/>
      <w:szCs w:val="20"/>
      <w:u w:val="single"/>
    </w:rPr>
  </w:style>
  <w:style w:type="character" w:styleId="Titelvanboek">
    <w:name w:val="Book Title"/>
    <w:uiPriority w:val="33"/>
    <w:qFormat/>
    <w:rsid w:val="00767771"/>
    <w:rPr>
      <w:rFonts w:ascii="Calibri" w:eastAsia="SimSun" w:hAnsi="Calibri" w:cs="Arial"/>
      <w:b/>
      <w:bCs/>
      <w:i/>
      <w:iCs/>
      <w:caps w:val="0"/>
      <w:smallCaps w:val="0"/>
      <w:color w:val="auto"/>
      <w:spacing w:val="10"/>
      <w:w w:val="100"/>
      <w:sz w:val="20"/>
      <w:szCs w:val="20"/>
    </w:rPr>
  </w:style>
  <w:style w:type="paragraph" w:styleId="Kopvaninhoudsopgave">
    <w:name w:val="TOC Heading"/>
    <w:basedOn w:val="Kop1"/>
    <w:next w:val="Standaard"/>
    <w:uiPriority w:val="39"/>
    <w:unhideWhenUsed/>
    <w:qFormat/>
    <w:rsid w:val="00767771"/>
    <w:pPr>
      <w:outlineLvl w:val="9"/>
    </w:pPr>
  </w:style>
  <w:style w:type="paragraph" w:customStyle="1" w:styleId="trt0xe">
    <w:name w:val="trt0xe"/>
    <w:basedOn w:val="Standaard"/>
    <w:rsid w:val="00FE312E"/>
    <w:pPr>
      <w:spacing w:before="100" w:beforeAutospacing="1" w:after="100" w:afterAutospacing="1" w:line="240" w:lineRule="auto"/>
    </w:pPr>
    <w:rPr>
      <w:rFonts w:ascii="Times New Roman" w:hAnsi="Times New Roman"/>
      <w:sz w:val="24"/>
      <w:szCs w:val="24"/>
    </w:rPr>
  </w:style>
  <w:style w:type="table" w:styleId="Tabelraster">
    <w:name w:val="Table Grid"/>
    <w:basedOn w:val="Standaardtabel"/>
    <w:uiPriority w:val="39"/>
    <w:rsid w:val="003C05C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E69DF"/>
    <w:pPr>
      <w:spacing w:line="259" w:lineRule="auto"/>
      <w:ind w:left="720"/>
      <w:contextualSpacing/>
    </w:pPr>
    <w:rPr>
      <w:rFonts w:eastAsia="Calibri"/>
      <w:sz w:val="22"/>
      <w:szCs w:val="22"/>
      <w:lang w:eastAsia="en-US"/>
    </w:rPr>
  </w:style>
  <w:style w:type="character" w:styleId="Regelnummer">
    <w:name w:val="line number"/>
    <w:basedOn w:val="Standaardalinea-lettertype"/>
    <w:uiPriority w:val="99"/>
    <w:semiHidden/>
    <w:unhideWhenUsed/>
    <w:rsid w:val="00D24AE7"/>
  </w:style>
  <w:style w:type="paragraph" w:styleId="Inhopg2">
    <w:name w:val="toc 2"/>
    <w:basedOn w:val="Standaard"/>
    <w:next w:val="Standaard"/>
    <w:autoRedefine/>
    <w:uiPriority w:val="39"/>
    <w:unhideWhenUsed/>
    <w:rsid w:val="00D24AE7"/>
    <w:pPr>
      <w:spacing w:after="100" w:line="259" w:lineRule="auto"/>
      <w:ind w:left="220"/>
    </w:pPr>
    <w:rPr>
      <w:sz w:val="22"/>
      <w:szCs w:val="22"/>
    </w:rPr>
  </w:style>
  <w:style w:type="paragraph" w:styleId="Inhopg1">
    <w:name w:val="toc 1"/>
    <w:basedOn w:val="Standaard"/>
    <w:next w:val="Standaard"/>
    <w:autoRedefine/>
    <w:uiPriority w:val="39"/>
    <w:unhideWhenUsed/>
    <w:rsid w:val="00D24AE7"/>
    <w:pPr>
      <w:spacing w:after="100" w:line="259" w:lineRule="auto"/>
    </w:pPr>
    <w:rPr>
      <w:sz w:val="22"/>
      <w:szCs w:val="22"/>
    </w:rPr>
  </w:style>
  <w:style w:type="paragraph" w:styleId="Inhopg3">
    <w:name w:val="toc 3"/>
    <w:basedOn w:val="Standaard"/>
    <w:next w:val="Standaard"/>
    <w:autoRedefine/>
    <w:uiPriority w:val="39"/>
    <w:unhideWhenUsed/>
    <w:rsid w:val="00D24AE7"/>
    <w:pPr>
      <w:spacing w:after="100" w:line="259" w:lineRule="auto"/>
      <w:ind w:left="440"/>
    </w:pPr>
    <w:rPr>
      <w:sz w:val="22"/>
      <w:szCs w:val="22"/>
    </w:rPr>
  </w:style>
  <w:style w:type="character" w:styleId="Hyperlink">
    <w:name w:val="Hyperlink"/>
    <w:uiPriority w:val="99"/>
    <w:unhideWhenUsed/>
    <w:rsid w:val="008B398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762066">
      <w:bodyDiv w:val="1"/>
      <w:marLeft w:val="0"/>
      <w:marRight w:val="0"/>
      <w:marTop w:val="0"/>
      <w:marBottom w:val="0"/>
      <w:divBdr>
        <w:top w:val="none" w:sz="0" w:space="0" w:color="auto"/>
        <w:left w:val="none" w:sz="0" w:space="0" w:color="auto"/>
        <w:bottom w:val="none" w:sz="0" w:space="0" w:color="auto"/>
        <w:right w:val="none" w:sz="0" w:space="0" w:color="auto"/>
      </w:divBdr>
      <w:divsChild>
        <w:div w:id="1940065131">
          <w:marLeft w:val="0"/>
          <w:marRight w:val="0"/>
          <w:marTop w:val="0"/>
          <w:marBottom w:val="0"/>
          <w:divBdr>
            <w:top w:val="none" w:sz="0" w:space="0" w:color="auto"/>
            <w:left w:val="none" w:sz="0" w:space="0" w:color="auto"/>
            <w:bottom w:val="none" w:sz="0" w:space="0" w:color="auto"/>
            <w:right w:val="none" w:sz="0" w:space="0" w:color="auto"/>
          </w:divBdr>
          <w:divsChild>
            <w:div w:id="2006663055">
              <w:marLeft w:val="0"/>
              <w:marRight w:val="0"/>
              <w:marTop w:val="180"/>
              <w:marBottom w:val="180"/>
              <w:divBdr>
                <w:top w:val="none" w:sz="0" w:space="0" w:color="auto"/>
                <w:left w:val="none" w:sz="0" w:space="0" w:color="auto"/>
                <w:bottom w:val="none" w:sz="0" w:space="0" w:color="auto"/>
                <w:right w:val="none" w:sz="0" w:space="0" w:color="auto"/>
              </w:divBdr>
            </w:div>
          </w:divsChild>
        </w:div>
        <w:div w:id="191769063">
          <w:marLeft w:val="0"/>
          <w:marRight w:val="0"/>
          <w:marTop w:val="0"/>
          <w:marBottom w:val="0"/>
          <w:divBdr>
            <w:top w:val="none" w:sz="0" w:space="0" w:color="auto"/>
            <w:left w:val="none" w:sz="0" w:space="0" w:color="auto"/>
            <w:bottom w:val="none" w:sz="0" w:space="0" w:color="auto"/>
            <w:right w:val="none" w:sz="0" w:space="0" w:color="auto"/>
          </w:divBdr>
          <w:divsChild>
            <w:div w:id="645816457">
              <w:marLeft w:val="0"/>
              <w:marRight w:val="0"/>
              <w:marTop w:val="0"/>
              <w:marBottom w:val="0"/>
              <w:divBdr>
                <w:top w:val="none" w:sz="0" w:space="0" w:color="auto"/>
                <w:left w:val="none" w:sz="0" w:space="0" w:color="auto"/>
                <w:bottom w:val="none" w:sz="0" w:space="0" w:color="auto"/>
                <w:right w:val="none" w:sz="0" w:space="0" w:color="auto"/>
              </w:divBdr>
              <w:divsChild>
                <w:div w:id="261379242">
                  <w:marLeft w:val="0"/>
                  <w:marRight w:val="0"/>
                  <w:marTop w:val="0"/>
                  <w:marBottom w:val="0"/>
                  <w:divBdr>
                    <w:top w:val="none" w:sz="0" w:space="0" w:color="auto"/>
                    <w:left w:val="none" w:sz="0" w:space="0" w:color="auto"/>
                    <w:bottom w:val="none" w:sz="0" w:space="0" w:color="auto"/>
                    <w:right w:val="none" w:sz="0" w:space="0" w:color="auto"/>
                  </w:divBdr>
                  <w:divsChild>
                    <w:div w:id="322977903">
                      <w:marLeft w:val="0"/>
                      <w:marRight w:val="0"/>
                      <w:marTop w:val="0"/>
                      <w:marBottom w:val="0"/>
                      <w:divBdr>
                        <w:top w:val="none" w:sz="0" w:space="0" w:color="auto"/>
                        <w:left w:val="none" w:sz="0" w:space="0" w:color="auto"/>
                        <w:bottom w:val="none" w:sz="0" w:space="0" w:color="auto"/>
                        <w:right w:val="none" w:sz="0" w:space="0" w:color="auto"/>
                      </w:divBdr>
                      <w:divsChild>
                        <w:div w:id="440343471">
                          <w:marLeft w:val="0"/>
                          <w:marRight w:val="0"/>
                          <w:marTop w:val="0"/>
                          <w:marBottom w:val="0"/>
                          <w:divBdr>
                            <w:top w:val="none" w:sz="0" w:space="0" w:color="auto"/>
                            <w:left w:val="none" w:sz="0" w:space="0" w:color="auto"/>
                            <w:bottom w:val="none" w:sz="0" w:space="0" w:color="auto"/>
                            <w:right w:val="none" w:sz="0" w:space="0" w:color="auto"/>
                          </w:divBdr>
                          <w:divsChild>
                            <w:div w:id="1851287987">
                              <w:marLeft w:val="0"/>
                              <w:marRight w:val="0"/>
                              <w:marTop w:val="0"/>
                              <w:marBottom w:val="300"/>
                              <w:divBdr>
                                <w:top w:val="none" w:sz="0" w:space="0" w:color="auto"/>
                                <w:left w:val="none" w:sz="0" w:space="0" w:color="auto"/>
                                <w:bottom w:val="none" w:sz="0" w:space="0" w:color="auto"/>
                                <w:right w:val="none" w:sz="0" w:space="0" w:color="auto"/>
                              </w:divBdr>
                              <w:divsChild>
                                <w:div w:id="319308401">
                                  <w:marLeft w:val="0"/>
                                  <w:marRight w:val="0"/>
                                  <w:marTop w:val="0"/>
                                  <w:marBottom w:val="180"/>
                                  <w:divBdr>
                                    <w:top w:val="none" w:sz="0" w:space="0" w:color="auto"/>
                                    <w:left w:val="none" w:sz="0" w:space="0" w:color="auto"/>
                                    <w:bottom w:val="none" w:sz="0" w:space="0" w:color="auto"/>
                                    <w:right w:val="none" w:sz="0" w:space="0" w:color="auto"/>
                                  </w:divBdr>
                                </w:div>
                                <w:div w:id="7915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IWRITER\Leeg%20document.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2434D-783A-4F57-928E-F5A0E000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 document</Template>
  <TotalTime>4</TotalTime>
  <Pages>15</Pages>
  <Words>2050</Words>
  <Characters>11279</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Gemeente Leeuwarden</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Kuperus-Dodde</dc:creator>
  <cp:keywords/>
  <dc:description/>
  <cp:lastModifiedBy>Kuperus-Dodde, Petra</cp:lastModifiedBy>
  <cp:revision>3</cp:revision>
  <cp:lastPrinted>2023-03-03T11:41:00Z</cp:lastPrinted>
  <dcterms:created xsi:type="dcterms:W3CDTF">2023-03-07T08:55:00Z</dcterms:created>
  <dcterms:modified xsi:type="dcterms:W3CDTF">2023-03-13T07:32:00Z</dcterms:modified>
</cp:coreProperties>
</file>